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157602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134304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</w:t>
            </w:r>
            <w:r w:rsidR="00120185">
              <w:rPr>
                <w:rFonts w:eastAsia="Times New Roman" w:cs="Helvetica"/>
                <w:lang w:eastAsia="sk-SK"/>
              </w:rPr>
              <w:t>10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120185">
              <w:rPr>
                <w:rFonts w:eastAsia="Times New Roman" w:cs="Helvetica"/>
                <w:lang w:eastAsia="sk-SK"/>
              </w:rPr>
              <w:t xml:space="preserve"> 9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 w:rsidRPr="00122B15">
              <w:rPr>
                <w:rFonts w:eastAsia="Times New Roman" w:cs="Helvetica"/>
                <w:lang w:eastAsia="sk-SK"/>
              </w:rPr>
              <w:t>2019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BE28AA">
              <w:rPr>
                <w:rFonts w:eastAsia="Times New Roman" w:cs="Helvetica"/>
                <w:lang w:eastAsia="sk-SK"/>
              </w:rPr>
              <w:t xml:space="preserve">  8</w:t>
            </w:r>
            <w:bookmarkStart w:id="0" w:name="_GoBack"/>
            <w:bookmarkEnd w:id="0"/>
            <w:r w:rsidR="00120185">
              <w:rPr>
                <w:rFonts w:eastAsia="Times New Roman" w:cs="Helvetica"/>
                <w:lang w:eastAsia="sk-SK"/>
              </w:rPr>
              <w:t>. 10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288" w:rsidRDefault="00CA6288" w:rsidP="004819D5">
      <w:r>
        <w:separator/>
      </w:r>
    </w:p>
  </w:endnote>
  <w:endnote w:type="continuationSeparator" w:id="0">
    <w:p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047933F-55A5-425D-8BC2-AA20184C3437}"/>
    <w:embedBold r:id="rId2" w:fontKey="{979CD2BA-A654-402E-88B6-1DBF31F386D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258C2EAB-B513-40E3-B41C-8E7002F1762B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A599DE10-E036-4C72-AFED-82336819F2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288" w:rsidRDefault="00CA6288" w:rsidP="004819D5">
      <w:r>
        <w:separator/>
      </w:r>
    </w:p>
  </w:footnote>
  <w:footnote w:type="continuationSeparator" w:id="0">
    <w:p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5OHjpmDd15Rp9XM3sZrX6vBQGNUvzmaMd3IcRrIDDg7RWiera/w0UOiVEnDJxn0DwGqWeb2bxU7W4vplSCf8aw==" w:salt="pfFKdGZr3s3Q3KoOkIfbtQ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D3795A"/>
    <w:rsid w:val="00D4088D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CE312A-37F1-4605-B07B-B8D2F993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9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7</cp:revision>
  <cp:lastPrinted>2018-01-24T23:16:00Z</cp:lastPrinted>
  <dcterms:created xsi:type="dcterms:W3CDTF">2019-01-23T13:21:00Z</dcterms:created>
  <dcterms:modified xsi:type="dcterms:W3CDTF">2019-07-24T07:15:00Z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