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FC4D11" w14:textId="78B75AAF" w:rsidR="00C757B4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b/>
          <w:sz w:val="32"/>
          <w:lang w:eastAsia="sk-SK"/>
        </w:rPr>
      </w:pPr>
      <w:r w:rsidRPr="00122B15">
        <w:rPr>
          <w:rFonts w:eastAsia="Times New Roman" w:cs="Helvetica"/>
          <w:b/>
          <w:sz w:val="32"/>
          <w:lang w:eastAsia="sk-SK"/>
        </w:rPr>
        <w:t xml:space="preserve">PRIHLÁŠKA NA </w:t>
      </w:r>
      <w:r w:rsidR="0016018A">
        <w:rPr>
          <w:rFonts w:eastAsia="Times New Roman" w:cs="Helvetica"/>
          <w:b/>
          <w:sz w:val="32"/>
          <w:lang w:eastAsia="sk-SK"/>
        </w:rPr>
        <w:t>ŠKOLENIE</w:t>
      </w:r>
      <w:r>
        <w:rPr>
          <w:rFonts w:eastAsia="Times New Roman" w:cs="Helvetica"/>
          <w:b/>
          <w:sz w:val="32"/>
          <w:lang w:eastAsia="sk-SK"/>
        </w:rPr>
        <w:t xml:space="preserve"> MEDZINÁRODNEJ ORGANIZÁCIE </w:t>
      </w:r>
      <w:r w:rsidR="002C3848">
        <w:rPr>
          <w:rFonts w:eastAsia="Times New Roman" w:cs="Helvetica"/>
          <w:b/>
          <w:sz w:val="32"/>
          <w:lang w:eastAsia="sk-SK"/>
        </w:rPr>
        <w:br/>
      </w:r>
      <w:r>
        <w:rPr>
          <w:rFonts w:eastAsia="Times New Roman" w:cs="Helvetica"/>
          <w:b/>
          <w:sz w:val="32"/>
          <w:lang w:eastAsia="sk-SK"/>
        </w:rPr>
        <w:t>PRE MIGRÁCIU</w:t>
      </w:r>
      <w:r w:rsidR="006D4BF1">
        <w:rPr>
          <w:rFonts w:eastAsia="Times New Roman" w:cs="Helvetica"/>
          <w:b/>
          <w:sz w:val="32"/>
          <w:lang w:eastAsia="sk-SK"/>
        </w:rPr>
        <w:t xml:space="preserve"> (IOM)</w:t>
      </w:r>
    </w:p>
    <w:p w14:paraId="682543D1" w14:textId="77777777" w:rsidR="00C757B4" w:rsidRPr="006A6537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sz w:val="24"/>
          <w:lang w:eastAsia="sk-S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12"/>
        <w:gridCol w:w="5710"/>
      </w:tblGrid>
      <w:tr w:rsidR="00C757B4" w14:paraId="4FE86D00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78A79412" w14:textId="77777777" w:rsidR="00C757B4" w:rsidRPr="006A6537" w:rsidRDefault="00C757B4" w:rsidP="00760139">
            <w:pPr>
              <w:spacing w:after="0" w:line="276" w:lineRule="auto"/>
              <w:jc w:val="center"/>
              <w:rPr>
                <w:rFonts w:eastAsia="Times New Roman" w:cs="Helvetica"/>
                <w:b/>
                <w:lang w:eastAsia="sk-SK"/>
              </w:rPr>
            </w:pPr>
            <w:r w:rsidRPr="00281FB2">
              <w:rPr>
                <w:rFonts w:eastAsia="Times New Roman" w:cs="Helvetica"/>
                <w:b/>
                <w:sz w:val="32"/>
                <w:lang w:eastAsia="sk-SK"/>
              </w:rPr>
              <w:t>POBYT A ZAMESTNÁVANIE CUDZINCOV NA SLOVENSKU</w:t>
            </w:r>
          </w:p>
        </w:tc>
      </w:tr>
      <w:tr w:rsidR="00C757B4" w14:paraId="0A9BACD8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auto"/>
            <w:vAlign w:val="center"/>
          </w:tcPr>
          <w:p w14:paraId="22AA7996" w14:textId="2C7DAF21" w:rsidR="00C757B4" w:rsidRDefault="00C757B4" w:rsidP="004B57C0">
            <w:pPr>
              <w:spacing w:before="120" w:after="120" w:line="240" w:lineRule="auto"/>
              <w:jc w:val="both"/>
              <w:rPr>
                <w:rFonts w:eastAsia="Times New Roman" w:cs="Helvetica"/>
                <w:lang w:eastAsia="sk-SK"/>
              </w:rPr>
            </w:pPr>
            <w:r w:rsidRPr="00122B15">
              <w:rPr>
                <w:rFonts w:eastAsia="Times New Roman" w:cs="Helvetica"/>
                <w:lang w:eastAsia="sk-SK"/>
              </w:rPr>
              <w:t xml:space="preserve">Prihláste sa na </w:t>
            </w:r>
            <w:r w:rsidR="0016018A">
              <w:rPr>
                <w:rFonts w:eastAsia="Times New Roman" w:cs="Helvetica"/>
                <w:lang w:eastAsia="sk-SK"/>
              </w:rPr>
              <w:t>školenie</w:t>
            </w:r>
            <w:r w:rsidRPr="00122B15">
              <w:rPr>
                <w:rFonts w:eastAsia="Times New Roman" w:cs="Helvetica"/>
                <w:lang w:eastAsia="sk-SK"/>
              </w:rPr>
              <w:t xml:space="preserve"> Medzinárodnej organizácie pre migráciu (IOM). </w:t>
            </w:r>
            <w:r w:rsidR="003C7EE7">
              <w:rPr>
                <w:rFonts w:eastAsia="Times New Roman" w:cs="Helvetica"/>
                <w:lang w:eastAsia="sk-SK"/>
              </w:rPr>
              <w:t>V</w:t>
            </w:r>
            <w:r w:rsidRPr="00122B15">
              <w:rPr>
                <w:rFonts w:eastAsia="Times New Roman" w:cs="Helvetica"/>
                <w:lang w:eastAsia="sk-SK"/>
              </w:rPr>
              <w:t>yplňte svoje údaje a údaje platiteľa</w:t>
            </w:r>
            <w:r w:rsidR="006D4BF1">
              <w:rPr>
                <w:rFonts w:eastAsia="Times New Roman" w:cs="Helvetica"/>
                <w:lang w:eastAsia="sk-SK"/>
              </w:rPr>
              <w:t xml:space="preserve"> (napr. vašej firmy</w:t>
            </w:r>
            <w:r w:rsidRPr="00122B15">
              <w:rPr>
                <w:rFonts w:eastAsia="Times New Roman" w:cs="Helvetica"/>
                <w:lang w:eastAsia="sk-SK"/>
              </w:rPr>
              <w:t xml:space="preserve">). Formulár vám umožní prihlásiť naraz najviac </w:t>
            </w:r>
            <w:r w:rsidR="006D4BF1">
              <w:rPr>
                <w:rFonts w:eastAsia="Times New Roman" w:cs="Helvetica"/>
                <w:lang w:eastAsia="sk-SK"/>
              </w:rPr>
              <w:t>štyroch</w:t>
            </w:r>
            <w:r w:rsidRPr="00122B15">
              <w:rPr>
                <w:rFonts w:eastAsia="Times New Roman" w:cs="Helvetica"/>
                <w:lang w:eastAsia="sk-SK"/>
              </w:rPr>
              <w:t xml:space="preserve"> účastníkov.</w:t>
            </w:r>
            <w:r w:rsidR="002C3848">
              <w:rPr>
                <w:rFonts w:eastAsia="Times New Roman" w:cs="Helvetica"/>
                <w:lang w:eastAsia="sk-SK"/>
              </w:rPr>
              <w:t xml:space="preserve"> Budeme vás kontaktovať s dohodou o </w:t>
            </w:r>
            <w:r w:rsidR="003C7EE7">
              <w:rPr>
                <w:rFonts w:eastAsia="Times New Roman" w:cs="Helvetica"/>
                <w:lang w:eastAsia="sk-SK"/>
              </w:rPr>
              <w:t>termín</w:t>
            </w:r>
            <w:r w:rsidR="002C3848">
              <w:rPr>
                <w:rFonts w:eastAsia="Times New Roman" w:cs="Helvetica"/>
                <w:lang w:eastAsia="sk-SK"/>
              </w:rPr>
              <w:t>e školenia</w:t>
            </w:r>
            <w:r w:rsidR="003C7EE7">
              <w:rPr>
                <w:rFonts w:eastAsia="Times New Roman" w:cs="Helvetica"/>
                <w:lang w:eastAsia="sk-SK"/>
              </w:rPr>
              <w:t xml:space="preserve">. Následne </w:t>
            </w:r>
            <w:r w:rsidRPr="00122B15">
              <w:rPr>
                <w:rFonts w:eastAsia="Times New Roman" w:cs="Helvetica"/>
                <w:lang w:eastAsia="sk-SK"/>
              </w:rPr>
              <w:t xml:space="preserve">dostanete písomné potvrdenie vašej prihlášky spolu s údajmi potrebnými na zaplatenie účastníckeho poplatku. </w:t>
            </w:r>
            <w:r>
              <w:rPr>
                <w:rFonts w:eastAsia="Times New Roman" w:cs="Helvetica"/>
                <w:lang w:eastAsia="sk-SK"/>
              </w:rPr>
              <w:t xml:space="preserve">Vaša registrácia bude záväzná po </w:t>
            </w:r>
            <w:r w:rsidR="00EB1528">
              <w:rPr>
                <w:rFonts w:eastAsia="Times New Roman" w:cs="Helvetica"/>
                <w:lang w:eastAsia="sk-SK"/>
              </w:rPr>
              <w:t>pripísaní</w:t>
            </w:r>
            <w:r>
              <w:rPr>
                <w:rFonts w:eastAsia="Times New Roman" w:cs="Helvetica"/>
                <w:lang w:eastAsia="sk-SK"/>
              </w:rPr>
              <w:t xml:space="preserve"> účastníckeho poplatku</w:t>
            </w:r>
            <w:r w:rsidR="00EB1528">
              <w:rPr>
                <w:rFonts w:eastAsia="Times New Roman" w:cs="Helvetica"/>
                <w:lang w:eastAsia="sk-SK"/>
              </w:rPr>
              <w:t xml:space="preserve"> na náš účet</w:t>
            </w:r>
            <w:r>
              <w:rPr>
                <w:rFonts w:eastAsia="Times New Roman" w:cs="Helvetica"/>
                <w:lang w:eastAsia="sk-SK"/>
              </w:rPr>
              <w:t xml:space="preserve">. </w:t>
            </w:r>
          </w:p>
          <w:p w14:paraId="01072824" w14:textId="77777777" w:rsidR="00E6704D" w:rsidRPr="004B57C0" w:rsidRDefault="004B57C0" w:rsidP="006D4BF1">
            <w:pPr>
              <w:spacing w:before="120" w:after="120" w:line="240" w:lineRule="auto"/>
              <w:jc w:val="both"/>
              <w:rPr>
                <w:rFonts w:eastAsia="Times New Roman" w:cs="Helvetica"/>
                <w:lang w:val="en-US" w:eastAsia="sk-SK"/>
              </w:rPr>
            </w:pPr>
            <w:r>
              <w:rPr>
                <w:rFonts w:eastAsia="Times New Roman" w:cs="Helvetica"/>
                <w:lang w:eastAsia="sk-SK"/>
              </w:rPr>
              <w:t xml:space="preserve">Prihlášku odošlite na adresu </w:t>
            </w:r>
            <w:r w:rsidR="006D4BF1">
              <w:rPr>
                <w:rFonts w:eastAsia="Times New Roman" w:cs="Helvetica"/>
                <w:b/>
                <w:lang w:eastAsia="sk-SK"/>
              </w:rPr>
              <w:t>vzdelavanie</w:t>
            </w:r>
            <w:r w:rsidRPr="00EB1528">
              <w:rPr>
                <w:rFonts w:eastAsia="Times New Roman" w:cs="Helvetica"/>
                <w:b/>
                <w:lang w:val="en-US" w:eastAsia="sk-SK"/>
              </w:rPr>
              <w:t>@iom.int.</w:t>
            </w:r>
          </w:p>
        </w:tc>
      </w:tr>
      <w:tr w:rsidR="00C757B4" w14:paraId="402AFA7D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54D81DB7" w14:textId="3D4C6551"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I: Údaje o objednávateľovi</w:t>
            </w:r>
          </w:p>
          <w:p w14:paraId="01F8C85B" w14:textId="77777777" w:rsidR="00C757B4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Údaje budú použité na vystavenie faktúry. Ak sa neprihlasujete ako firma, ale ako súkromná osoba, vyplňte len meno a adresu.</w:t>
            </w:r>
          </w:p>
        </w:tc>
      </w:tr>
      <w:tr w:rsidR="00E6704D" w14:paraId="3623C9A0" w14:textId="77777777" w:rsidTr="00E6704D">
        <w:trPr>
          <w:jc w:val="center"/>
        </w:trPr>
        <w:tc>
          <w:tcPr>
            <w:tcW w:w="3912" w:type="dxa"/>
            <w:vAlign w:val="center"/>
          </w:tcPr>
          <w:p w14:paraId="4BD8666D" w14:textId="77777777" w:rsidR="00C757B4" w:rsidRPr="00281FB2" w:rsidRDefault="00C757B4" w:rsidP="00760139">
            <w:pPr>
              <w:jc w:val="both"/>
              <w:rPr>
                <w:rFonts w:cs="Helvetica"/>
                <w:color w:val="212121"/>
                <w:shd w:val="clear" w:color="auto" w:fill="FFFFFF"/>
              </w:rPr>
            </w:pPr>
            <w:r>
              <w:rPr>
                <w:rFonts w:cs="Helvetica"/>
                <w:color w:val="212121"/>
                <w:shd w:val="clear" w:color="auto" w:fill="FFFFFF"/>
              </w:rPr>
              <w:t>Názov firmy/meno súkromnej osoby:</w:t>
            </w:r>
          </w:p>
        </w:tc>
        <w:sdt>
          <w:sdtPr>
            <w:rPr>
              <w:rFonts w:eastAsia="Times New Roman" w:cs="Helvetica"/>
              <w:lang w:eastAsia="sk-SK"/>
            </w:rPr>
            <w:id w:val="-310796576"/>
            <w:placeholder>
              <w:docPart w:val="29CE9BA9C0A1435EB4D92E98887827C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47DE4C59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Názov firmy/meno súkromnej osoby</w:t>
                </w:r>
              </w:p>
            </w:tc>
          </w:sdtContent>
        </w:sdt>
      </w:tr>
      <w:tr w:rsidR="00E6704D" w14:paraId="4483F191" w14:textId="77777777" w:rsidTr="00E6704D">
        <w:trPr>
          <w:jc w:val="center"/>
        </w:trPr>
        <w:tc>
          <w:tcPr>
            <w:tcW w:w="3912" w:type="dxa"/>
            <w:vAlign w:val="center"/>
          </w:tcPr>
          <w:p w14:paraId="15FACA0E" w14:textId="77777777"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Adresa (ulica, mesto a PSČ): </w:t>
            </w:r>
          </w:p>
        </w:tc>
        <w:sdt>
          <w:sdtPr>
            <w:rPr>
              <w:rFonts w:eastAsia="Times New Roman" w:cs="Helvetica"/>
              <w:lang w:eastAsia="sk-SK"/>
            </w:rPr>
            <w:id w:val="-1749956217"/>
            <w:placeholder>
              <w:docPart w:val="59FEC888E2464FA78A654C577E4DD0F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51264723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Ulica, mesto a PSČ</w:t>
                </w:r>
                <w:r w:rsidRPr="00F24B3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6704D" w14:paraId="5550334A" w14:textId="77777777" w:rsidTr="00E6704D">
        <w:trPr>
          <w:jc w:val="center"/>
        </w:trPr>
        <w:tc>
          <w:tcPr>
            <w:tcW w:w="3912" w:type="dxa"/>
            <w:vAlign w:val="center"/>
          </w:tcPr>
          <w:p w14:paraId="14D71814" w14:textId="77777777"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IČO:</w:t>
            </w:r>
          </w:p>
        </w:tc>
        <w:sdt>
          <w:sdtPr>
            <w:rPr>
              <w:rFonts w:eastAsia="Times New Roman" w:cs="Helvetica"/>
              <w:lang w:eastAsia="sk-SK"/>
            </w:rPr>
            <w:id w:val="-1605024004"/>
            <w:placeholder>
              <w:docPart w:val="99257959F766491FB35312128753D17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1AC366EC" w14:textId="77777777" w:rsidR="00C757B4" w:rsidRDefault="006D4BF1" w:rsidP="006D4BF1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IČO</w:t>
                </w:r>
              </w:p>
            </w:tc>
          </w:sdtContent>
        </w:sdt>
      </w:tr>
      <w:tr w:rsidR="00E6704D" w14:paraId="4E85FDFF" w14:textId="77777777" w:rsidTr="00E6704D">
        <w:trPr>
          <w:jc w:val="center"/>
        </w:trPr>
        <w:tc>
          <w:tcPr>
            <w:tcW w:w="3912" w:type="dxa"/>
            <w:vAlign w:val="center"/>
          </w:tcPr>
          <w:p w14:paraId="00CC89A2" w14:textId="77777777"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DIČ:</w:t>
            </w:r>
          </w:p>
        </w:tc>
        <w:sdt>
          <w:sdtPr>
            <w:rPr>
              <w:rFonts w:eastAsia="Times New Roman" w:cs="Helvetica"/>
              <w:lang w:eastAsia="sk-SK"/>
            </w:rPr>
            <w:id w:val="1987739210"/>
            <w:placeholder>
              <w:docPart w:val="290B6F4EDC964CA194E0F64FAFA78C31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41C8C6F8" w14:textId="77777777" w:rsidR="00C757B4" w:rsidRDefault="00976545" w:rsidP="00976545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</w:t>
                </w:r>
              </w:p>
            </w:tc>
          </w:sdtContent>
        </w:sdt>
      </w:tr>
      <w:tr w:rsidR="00E6704D" w14:paraId="1ADE6730" w14:textId="77777777" w:rsidTr="00E6704D">
        <w:trPr>
          <w:jc w:val="center"/>
        </w:trPr>
        <w:tc>
          <w:tcPr>
            <w:tcW w:w="3912" w:type="dxa"/>
            <w:tcBorders>
              <w:bottom w:val="single" w:sz="4" w:space="0" w:color="auto"/>
            </w:tcBorders>
            <w:vAlign w:val="center"/>
          </w:tcPr>
          <w:p w14:paraId="056E0624" w14:textId="77777777"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DIČ/IČ DPH:</w:t>
            </w:r>
          </w:p>
        </w:tc>
        <w:sdt>
          <w:sdtPr>
            <w:rPr>
              <w:rFonts w:eastAsia="Times New Roman" w:cs="Helvetica"/>
              <w:lang w:eastAsia="sk-SK"/>
            </w:rPr>
            <w:id w:val="687796022"/>
            <w:placeholder>
              <w:docPart w:val="A055E465B2C248F4B97BFFD0101F42B6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68EE5922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DIČ/IČ DPH</w:t>
                </w:r>
              </w:p>
            </w:tc>
          </w:sdtContent>
        </w:sdt>
      </w:tr>
      <w:tr w:rsidR="00C757B4" w14:paraId="7DCFAE23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61295D40" w14:textId="36D7A25A"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II: 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účastníkoch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14:paraId="0AEB3EAA" w14:textId="77777777" w:rsidR="00C757B4" w:rsidRPr="00281FB2" w:rsidRDefault="00C757B4" w:rsidP="002E002B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Uveďte údaje o</w:t>
            </w:r>
            <w:r w:rsidR="004B57C0">
              <w:rPr>
                <w:rFonts w:eastAsia="Times New Roman" w:cs="Helvetica"/>
                <w:lang w:eastAsia="sk-SK"/>
              </w:rPr>
              <w:t xml:space="preserve"> účastníkovi. Formulár vám umožní prihlásiť najviac </w:t>
            </w:r>
            <w:r w:rsidR="002E002B">
              <w:rPr>
                <w:rFonts w:eastAsia="Times New Roman" w:cs="Helvetica"/>
                <w:lang w:eastAsia="sk-SK"/>
              </w:rPr>
              <w:t>štyroch</w:t>
            </w:r>
            <w:r w:rsidR="004B57C0">
              <w:rPr>
                <w:rFonts w:eastAsia="Times New Roman" w:cs="Helvetica"/>
                <w:lang w:eastAsia="sk-SK"/>
              </w:rPr>
              <w:t xml:space="preserve"> ľudí. Ak by ste potrebovali prihlásiť viac ľudí, dajte nám vedieť.</w:t>
            </w:r>
          </w:p>
        </w:tc>
      </w:tr>
      <w:tr w:rsidR="00C757B4" w14:paraId="104B7292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23585F44" w14:textId="77777777"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1</w:t>
            </w:r>
          </w:p>
        </w:tc>
      </w:tr>
      <w:tr w:rsidR="004B57C0" w14:paraId="387BCE52" w14:textId="77777777" w:rsidTr="00E6704D">
        <w:trPr>
          <w:jc w:val="center"/>
        </w:trPr>
        <w:tc>
          <w:tcPr>
            <w:tcW w:w="3912" w:type="dxa"/>
          </w:tcPr>
          <w:p w14:paraId="39770DBA" w14:textId="77777777"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2046400092"/>
            <w:placeholder>
              <w:docPart w:val="67E9F0D3A2714AEAB2412AAD02F2D81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27566560" w14:textId="77777777"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14:paraId="5E3D9337" w14:textId="77777777" w:rsidTr="00E6704D">
        <w:trPr>
          <w:jc w:val="center"/>
        </w:trPr>
        <w:tc>
          <w:tcPr>
            <w:tcW w:w="3912" w:type="dxa"/>
          </w:tcPr>
          <w:p w14:paraId="00A6ED58" w14:textId="77777777"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592233127"/>
            <w:placeholder>
              <w:docPart w:val="884A43363A2448E1BFC5312D1580DD4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1EEBFC5F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14:paraId="61657CD4" w14:textId="77777777" w:rsidTr="00E6704D">
        <w:trPr>
          <w:jc w:val="center"/>
        </w:trPr>
        <w:tc>
          <w:tcPr>
            <w:tcW w:w="3912" w:type="dxa"/>
          </w:tcPr>
          <w:p w14:paraId="7B458DFD" w14:textId="77777777"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1957982776"/>
            <w:placeholder>
              <w:docPart w:val="0B199145803B4E1391E70BBE39FB6B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366525BC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14:paraId="52BCB6B1" w14:textId="77777777" w:rsidTr="00E6704D">
        <w:trPr>
          <w:jc w:val="center"/>
        </w:trPr>
        <w:tc>
          <w:tcPr>
            <w:tcW w:w="3912" w:type="dxa"/>
          </w:tcPr>
          <w:p w14:paraId="0D72C190" w14:textId="77777777"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707906129"/>
            <w:placeholder>
              <w:docPart w:val="5AF45B69B04348D59281DDCE85EBBB5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06785E0C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14:paraId="66EED14B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2CB99751" w14:textId="77777777"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2</w:t>
            </w:r>
          </w:p>
        </w:tc>
      </w:tr>
      <w:tr w:rsidR="004B57C0" w14:paraId="2F1F7213" w14:textId="77777777" w:rsidTr="00E6704D">
        <w:trPr>
          <w:jc w:val="center"/>
        </w:trPr>
        <w:tc>
          <w:tcPr>
            <w:tcW w:w="3912" w:type="dxa"/>
          </w:tcPr>
          <w:p w14:paraId="72E02666" w14:textId="77777777"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441031823"/>
            <w:placeholder>
              <w:docPart w:val="D47558EEFB994D019B551226BDAB389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1C2E166F" w14:textId="77777777"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14:paraId="1DA79886" w14:textId="77777777" w:rsidTr="00E6704D">
        <w:trPr>
          <w:jc w:val="center"/>
        </w:trPr>
        <w:tc>
          <w:tcPr>
            <w:tcW w:w="3912" w:type="dxa"/>
          </w:tcPr>
          <w:p w14:paraId="6467FCE5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767773877"/>
            <w:placeholder>
              <w:docPart w:val="1D703526EDF947E696EDA385584513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045DCDAA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14:paraId="5C3905AA" w14:textId="77777777" w:rsidTr="00E6704D">
        <w:trPr>
          <w:jc w:val="center"/>
        </w:trPr>
        <w:tc>
          <w:tcPr>
            <w:tcW w:w="3912" w:type="dxa"/>
          </w:tcPr>
          <w:p w14:paraId="41931523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63512931"/>
            <w:placeholder>
              <w:docPart w:val="5B0B4B0BCC594D1B8D2B5C4850F8F0E5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429EABFE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14:paraId="7999A7D6" w14:textId="77777777" w:rsidTr="00E6704D">
        <w:trPr>
          <w:jc w:val="center"/>
        </w:trPr>
        <w:tc>
          <w:tcPr>
            <w:tcW w:w="3912" w:type="dxa"/>
          </w:tcPr>
          <w:p w14:paraId="129B3529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87014930"/>
            <w:placeholder>
              <w:docPart w:val="7909500C4C5F4024AEF2F22CCEACCC6C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675316AC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14:paraId="2D30AB3B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16C8B767" w14:textId="77777777"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lastRenderedPageBreak/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3</w:t>
            </w:r>
          </w:p>
        </w:tc>
      </w:tr>
      <w:tr w:rsidR="004B57C0" w14:paraId="5E49FD2A" w14:textId="77777777" w:rsidTr="00E6704D">
        <w:trPr>
          <w:jc w:val="center"/>
        </w:trPr>
        <w:tc>
          <w:tcPr>
            <w:tcW w:w="3912" w:type="dxa"/>
          </w:tcPr>
          <w:p w14:paraId="3F25D4D8" w14:textId="77777777"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93732760"/>
            <w:placeholder>
              <w:docPart w:val="98C8DA3EF6FF469AB929DDC1225416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29633737" w14:textId="77777777"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14:paraId="2E431F1B" w14:textId="77777777" w:rsidTr="00E6704D">
        <w:trPr>
          <w:jc w:val="center"/>
        </w:trPr>
        <w:tc>
          <w:tcPr>
            <w:tcW w:w="3912" w:type="dxa"/>
          </w:tcPr>
          <w:p w14:paraId="57821956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197355"/>
            <w:placeholder>
              <w:docPart w:val="AE0CAB0400F246699B9CE7D4AA6A5A9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3512D35B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14:paraId="3D06921E" w14:textId="77777777" w:rsidTr="00E6704D">
        <w:trPr>
          <w:jc w:val="center"/>
        </w:trPr>
        <w:tc>
          <w:tcPr>
            <w:tcW w:w="3912" w:type="dxa"/>
          </w:tcPr>
          <w:p w14:paraId="600D0880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06235085"/>
            <w:placeholder>
              <w:docPart w:val="57D463D1980245CDA03E43D0555B308F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6F0C1174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14:paraId="66DA5FD2" w14:textId="77777777" w:rsidTr="00E6704D">
        <w:trPr>
          <w:jc w:val="center"/>
        </w:trPr>
        <w:tc>
          <w:tcPr>
            <w:tcW w:w="3912" w:type="dxa"/>
          </w:tcPr>
          <w:p w14:paraId="40204FDB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088341160"/>
            <w:placeholder>
              <w:docPart w:val="66C2A251978643618183369A5F074194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32A45EEC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5B3629" w:rsidRPr="00E20745" w14:paraId="6A4AF502" w14:textId="77777777" w:rsidTr="00760139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629ADE31" w14:textId="77777777" w:rsidR="005B3629" w:rsidRPr="00E20745" w:rsidRDefault="005B3629" w:rsidP="005B362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4</w:t>
            </w:r>
          </w:p>
        </w:tc>
      </w:tr>
      <w:tr w:rsidR="004B57C0" w14:paraId="5B226149" w14:textId="77777777" w:rsidTr="00760139">
        <w:trPr>
          <w:jc w:val="center"/>
        </w:trPr>
        <w:tc>
          <w:tcPr>
            <w:tcW w:w="3912" w:type="dxa"/>
          </w:tcPr>
          <w:p w14:paraId="58A64D8E" w14:textId="77777777"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247719168"/>
            <w:placeholder>
              <w:docPart w:val="4F7BEC75B06E4CC680D17A466BFAA290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7EFA15C7" w14:textId="77777777" w:rsidR="004B57C0" w:rsidRDefault="00EB1528" w:rsidP="00EB1528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4B57C0" w14:paraId="0C5193D0" w14:textId="77777777" w:rsidTr="00760139">
        <w:trPr>
          <w:jc w:val="center"/>
        </w:trPr>
        <w:tc>
          <w:tcPr>
            <w:tcW w:w="3912" w:type="dxa"/>
          </w:tcPr>
          <w:p w14:paraId="50FB203C" w14:textId="77777777"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213428"/>
            <w:placeholder>
              <w:docPart w:val="0B2DCB0CE6CA4DA2B22C4D0317411CAE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4D107B28" w14:textId="77777777"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4B57C0" w14:paraId="70501A1D" w14:textId="77777777" w:rsidTr="00760139">
        <w:trPr>
          <w:jc w:val="center"/>
        </w:trPr>
        <w:tc>
          <w:tcPr>
            <w:tcW w:w="3912" w:type="dxa"/>
          </w:tcPr>
          <w:p w14:paraId="30A043B7" w14:textId="77777777"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552359293"/>
            <w:placeholder>
              <w:docPart w:val="2B11228EC79F451D999143760678C993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0F52A351" w14:textId="77777777"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4B57C0" w14:paraId="7598EA08" w14:textId="77777777" w:rsidTr="00760139">
        <w:trPr>
          <w:jc w:val="center"/>
        </w:trPr>
        <w:tc>
          <w:tcPr>
            <w:tcW w:w="3912" w:type="dxa"/>
          </w:tcPr>
          <w:p w14:paraId="4C06B382" w14:textId="77777777"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04300230"/>
            <w:placeholder>
              <w:docPart w:val="8CAD06E8022E4C6BB9B6A6AFBFF52D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38216E80" w14:textId="77777777"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RPr="006A6537" w14:paraId="60CD2438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06572454" w14:textId="2E2EF2B1"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b/>
                <w:sz w:val="28"/>
                <w:lang w:eastAsia="sk-SK"/>
              </w:rPr>
              <w:t>Sekcia I</w:t>
            </w:r>
            <w:r w:rsidR="003C7EE7">
              <w:rPr>
                <w:rFonts w:eastAsia="Times New Roman" w:cs="Helvetica"/>
                <w:b/>
                <w:sz w:val="28"/>
                <w:lang w:eastAsia="sk-SK"/>
              </w:rPr>
              <w:t>II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 xml:space="preserve">: 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Vaše očakávania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14:paraId="581961E3" w14:textId="60A2B9D9"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E20745">
              <w:rPr>
                <w:rFonts w:eastAsia="Times New Roman" w:cs="Helvetica"/>
                <w:lang w:eastAsia="sk-SK"/>
              </w:rPr>
              <w:t xml:space="preserve">Táto časť prihlášky je nepovinná. Odporúčame však, aby ste krátko opísali vaše potreby, očakávania a prioritné oblasti záujmu. Na základe týchto údajov sa budeme snažiť nastaviť </w:t>
            </w:r>
            <w:r w:rsidR="0016018A">
              <w:rPr>
                <w:rFonts w:eastAsia="Times New Roman" w:cs="Helvetica"/>
                <w:lang w:eastAsia="sk-SK"/>
              </w:rPr>
              <w:t>školenie</w:t>
            </w:r>
            <w:r w:rsidRPr="00E20745">
              <w:rPr>
                <w:rFonts w:eastAsia="Times New Roman" w:cs="Helvetica"/>
                <w:lang w:eastAsia="sk-SK"/>
              </w:rPr>
              <w:t xml:space="preserve"> tak, aby čo najviac zodpovedal</w:t>
            </w:r>
            <w:r w:rsidR="0016018A">
              <w:rPr>
                <w:rFonts w:eastAsia="Times New Roman" w:cs="Helvetica"/>
                <w:lang w:eastAsia="sk-SK"/>
              </w:rPr>
              <w:t>o</w:t>
            </w:r>
            <w:r w:rsidRPr="00E20745">
              <w:rPr>
                <w:rFonts w:eastAsia="Times New Roman" w:cs="Helvetica"/>
                <w:lang w:eastAsia="sk-SK"/>
              </w:rPr>
              <w:t xml:space="preserve"> skúsenostiam a potrebám účastníkov a zastúpených firiem.</w:t>
            </w:r>
          </w:p>
        </w:tc>
      </w:tr>
      <w:tr w:rsidR="00C757B4" w14:paraId="6BF4CC1A" w14:textId="77777777" w:rsidTr="00E6704D">
        <w:trPr>
          <w:jc w:val="center"/>
        </w:trPr>
        <w:sdt>
          <w:sdtPr>
            <w:rPr>
              <w:rFonts w:eastAsia="Times New Roman" w:cs="Helvetica"/>
              <w:lang w:eastAsia="sk-SK"/>
            </w:rPr>
            <w:id w:val="441739062"/>
            <w:placeholder>
              <w:docPart w:val="FDFA5B1BDAFE4152A308A96F90820439"/>
            </w:placeholder>
            <w:showingPlcHdr/>
            <w:text/>
          </w:sdtPr>
          <w:sdtEndPr/>
          <w:sdtContent>
            <w:tc>
              <w:tcPr>
                <w:tcW w:w="9622" w:type="dxa"/>
                <w:gridSpan w:val="2"/>
                <w:shd w:val="clear" w:color="auto" w:fill="auto"/>
                <w:vAlign w:val="center"/>
              </w:tcPr>
              <w:p w14:paraId="38F3619E" w14:textId="77777777" w:rsidR="00C757B4" w:rsidRDefault="00E6704D" w:rsidP="00E6704D">
                <w:pPr>
                  <w:spacing w:before="120" w:after="12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Vložte váš text</w:t>
                </w:r>
              </w:p>
            </w:tc>
          </w:sdtContent>
        </w:sdt>
      </w:tr>
    </w:tbl>
    <w:p w14:paraId="2946FC41" w14:textId="77777777" w:rsidR="00C757B4" w:rsidRPr="00122B15" w:rsidRDefault="00C757B4" w:rsidP="00C757B4">
      <w:pPr>
        <w:shd w:val="clear" w:color="auto" w:fill="FFFFFF"/>
        <w:spacing w:after="0" w:line="276" w:lineRule="auto"/>
        <w:jc w:val="both"/>
        <w:rPr>
          <w:rFonts w:eastAsia="Times New Roman" w:cs="Helvetica"/>
          <w:lang w:eastAsia="sk-SK"/>
        </w:rPr>
      </w:pPr>
    </w:p>
    <w:sectPr w:rsidR="00C757B4" w:rsidRPr="00122B15" w:rsidSect="00F5720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134" w:right="1134" w:bottom="1134" w:left="1134" w:header="85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B702F5" w14:textId="77777777" w:rsidR="00CC0EF7" w:rsidRDefault="00CC0EF7" w:rsidP="004819D5">
      <w:r>
        <w:separator/>
      </w:r>
    </w:p>
  </w:endnote>
  <w:endnote w:type="continuationSeparator" w:id="0">
    <w:p w14:paraId="42729175" w14:textId="77777777" w:rsidR="00CC0EF7" w:rsidRDefault="00CC0EF7" w:rsidP="0048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4BB17F50-68ED-4006-88F8-1F362D3AC997}"/>
    <w:embedBold r:id="rId2" w:fontKey="{36F8C557-F8A3-4632-A483-589C3340C4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3" w:fontKey="{C9CBBF95-6E33-4CBB-9CF0-1EB669325EEB}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5F915B" w14:textId="77777777" w:rsidR="003C7EE7" w:rsidRDefault="003C7E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FE69" w14:textId="77777777" w:rsidR="003C7EE7" w:rsidRDefault="003C7EE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925091" w14:textId="77777777" w:rsidR="006D4BF1" w:rsidRDefault="006D4BF1" w:rsidP="006D4BF1">
    <w:pPr>
      <w:spacing w:after="0" w:line="240" w:lineRule="auto"/>
      <w:rPr>
        <w:lang w:val="es-ES"/>
      </w:rPr>
    </w:pPr>
  </w:p>
  <w:p w14:paraId="4D2983FF" w14:textId="77777777" w:rsidR="006D4BF1" w:rsidRDefault="006D4BF1" w:rsidP="006D4BF1">
    <w:pPr>
      <w:spacing w:after="0" w:line="240" w:lineRule="auto"/>
      <w:rPr>
        <w:lang w:val="es-ES"/>
      </w:rPr>
    </w:pPr>
  </w:p>
  <w:p w14:paraId="4CB9B141" w14:textId="77777777" w:rsidR="00F5720E" w:rsidRPr="00003366" w:rsidRDefault="006D4BF1" w:rsidP="006D4BF1">
    <w:pPr>
      <w:spacing w:after="0" w:line="240" w:lineRule="auto"/>
      <w:rPr>
        <w:lang w:val="es-ES"/>
      </w:rPr>
    </w:pPr>
    <w:r w:rsidRPr="00003366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5C362D" wp14:editId="41973E47">
              <wp:simplePos x="0" y="0"/>
              <wp:positionH relativeFrom="margin">
                <wp:posOffset>0</wp:posOffset>
              </wp:positionH>
              <wp:positionV relativeFrom="paragraph">
                <wp:posOffset>64770</wp:posOffset>
              </wp:positionV>
              <wp:extent cx="6119495" cy="0"/>
              <wp:effectExtent l="0" t="0" r="14605" b="19050"/>
              <wp:wrapNone/>
              <wp:docPr id="4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49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F12B91" id="Connecteur droit 2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5.1pt" to="481.8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" strokecolor="#0049b0" strokeweight=".25pt">
              <v:stroke joinstyle="miter"/>
              <w10:wrap anchorx="margin"/>
            </v:line>
          </w:pict>
        </mc:Fallback>
      </mc:AlternateContent>
    </w:r>
  </w:p>
  <w:p w14:paraId="0AD1E415" w14:textId="77777777" w:rsidR="00F5720E" w:rsidRPr="00AF6DB5" w:rsidRDefault="00F5720E" w:rsidP="00F5720E">
    <w:pPr>
      <w:pStyle w:val="Heading3"/>
    </w:pPr>
    <w:r w:rsidRPr="00AF6DB5">
      <w:t xml:space="preserve">INTERNATIONAL ORGANIZATION FOR MIGRATION (IOM) • </w:t>
    </w:r>
    <w:r>
      <w:t>office in slovakia</w:t>
    </w:r>
  </w:p>
  <w:p w14:paraId="3127A876" w14:textId="77777777" w:rsidR="00F5720E" w:rsidRPr="00A20413" w:rsidRDefault="00F5720E" w:rsidP="00F5720E">
    <w:pPr>
      <w:pStyle w:val="Heading2"/>
      <w:rPr>
        <w:lang w:val="sk-SK"/>
      </w:rPr>
    </w:pPr>
    <w:r w:rsidRPr="00A20413">
      <w:rPr>
        <w:lang w:val="sk-SK"/>
      </w:rPr>
      <w:t>Grösslingová 35 • 811 09 Bratislava • Slovak Republic</w:t>
    </w:r>
  </w:p>
  <w:p w14:paraId="59767E7F" w14:textId="77777777" w:rsidR="00F5720E" w:rsidRPr="00F5720E" w:rsidRDefault="00F5720E" w:rsidP="006D4BF1">
    <w:pPr>
      <w:pStyle w:val="Heading2"/>
    </w:pPr>
    <w:r w:rsidRPr="00A20413">
      <w:t xml:space="preserve">T. +421 2 5263 1597 • F. +421 2 5263 0093 • </w:t>
    </w:r>
    <w:hyperlink r:id="rId1" w:history="1">
      <w:r w:rsidRPr="00A20413">
        <w:t>bratislavainfo@iom.int</w:t>
      </w:r>
    </w:hyperlink>
    <w:r w:rsidRPr="00A20413">
      <w:t xml:space="preserve"> • www.iom.sk, www.iom.int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9BCF19" w14:textId="77777777" w:rsidR="00CC0EF7" w:rsidRDefault="00CC0EF7" w:rsidP="004819D5">
      <w:r>
        <w:separator/>
      </w:r>
    </w:p>
  </w:footnote>
  <w:footnote w:type="continuationSeparator" w:id="0">
    <w:p w14:paraId="61B3911F" w14:textId="77777777" w:rsidR="00CC0EF7" w:rsidRDefault="00CC0EF7" w:rsidP="004819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D9955B" w14:textId="77777777" w:rsidR="003C7EE7" w:rsidRDefault="003C7EE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B97372" w14:textId="77777777" w:rsidR="003C7EE7" w:rsidRDefault="003C7EE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F2164C" w14:textId="77777777" w:rsidR="00F5720E" w:rsidRPr="00F5720E" w:rsidRDefault="00F5720E" w:rsidP="00F5720E">
    <w:pPr>
      <w:pStyle w:val="Header"/>
      <w:jc w:val="center"/>
      <w:rPr>
        <w:noProof/>
        <w:sz w:val="20"/>
        <w:szCs w:val="20"/>
        <w:lang w:val="sk-SK" w:eastAsia="sk-SK"/>
      </w:rPr>
    </w:pPr>
    <w:r w:rsidRPr="00F5720E">
      <w:rPr>
        <w:noProof/>
        <w:sz w:val="20"/>
        <w:szCs w:val="20"/>
        <w:lang w:val="sk-SK" w:eastAsia="sk-SK"/>
      </w:rPr>
      <w:drawing>
        <wp:inline distT="0" distB="0" distL="0" distR="0" wp14:anchorId="564A55DD" wp14:editId="7CCCD6DF">
          <wp:extent cx="2080800" cy="867600"/>
          <wp:effectExtent l="0" t="0" r="0" b="889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OM-UN_Blue_E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7" t="11358" r="11357" b="11358"/>
                  <a:stretch/>
                </pic:blipFill>
                <pic:spPr bwMode="auto">
                  <a:xfrm>
                    <a:off x="0" y="0"/>
                    <a:ext cx="2080800" cy="86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34E4DF4" w14:textId="77777777" w:rsid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14:paraId="1E117C82" w14:textId="77777777" w:rsidR="00E6704D" w:rsidRPr="00F5720E" w:rsidRDefault="00E6704D" w:rsidP="004819D5">
    <w:pPr>
      <w:pStyle w:val="Header"/>
      <w:rPr>
        <w:noProof/>
        <w:sz w:val="20"/>
        <w:szCs w:val="20"/>
        <w:lang w:val="sk-SK" w:eastAsia="sk-SK"/>
      </w:rPr>
    </w:pPr>
  </w:p>
  <w:p w14:paraId="1FE24C3D" w14:textId="77777777" w:rsidR="00F5720E" w:rsidRP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14:paraId="47937ECD" w14:textId="77777777" w:rsidR="00F5720E" w:rsidRPr="00F5720E" w:rsidRDefault="00F5720E" w:rsidP="004819D5">
    <w:pPr>
      <w:pStyle w:val="Head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saveSubset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Lfr21IrLuVZRvxl+jx7Xvzn9goU06xYIVaPVhrwWoKSGD9UBPH+Kqn7N9X3ZW4D+hYp6a0H6cqFcZAZI9e3uUA==" w:salt="4PiKR8NVPjMclQZ4CdNsMw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B4"/>
    <w:rsid w:val="000132EE"/>
    <w:rsid w:val="000244FF"/>
    <w:rsid w:val="00030271"/>
    <w:rsid w:val="00042F7B"/>
    <w:rsid w:val="000463EA"/>
    <w:rsid w:val="00052C06"/>
    <w:rsid w:val="000650C6"/>
    <w:rsid w:val="00067E38"/>
    <w:rsid w:val="00076024"/>
    <w:rsid w:val="000B1ED5"/>
    <w:rsid w:val="000B775D"/>
    <w:rsid w:val="000D02FF"/>
    <w:rsid w:val="00110109"/>
    <w:rsid w:val="00120185"/>
    <w:rsid w:val="00157602"/>
    <w:rsid w:val="0016018A"/>
    <w:rsid w:val="00161B66"/>
    <w:rsid w:val="001643E8"/>
    <w:rsid w:val="00164B6A"/>
    <w:rsid w:val="00187563"/>
    <w:rsid w:val="00197787"/>
    <w:rsid w:val="001C354D"/>
    <w:rsid w:val="001C7197"/>
    <w:rsid w:val="001E67C1"/>
    <w:rsid w:val="001E7019"/>
    <w:rsid w:val="002167EE"/>
    <w:rsid w:val="002378E5"/>
    <w:rsid w:val="00245F4E"/>
    <w:rsid w:val="002646FE"/>
    <w:rsid w:val="002A5448"/>
    <w:rsid w:val="002A634C"/>
    <w:rsid w:val="002C3848"/>
    <w:rsid w:val="002E002B"/>
    <w:rsid w:val="002E0D8D"/>
    <w:rsid w:val="002F2F00"/>
    <w:rsid w:val="003402FA"/>
    <w:rsid w:val="00340C06"/>
    <w:rsid w:val="003469CA"/>
    <w:rsid w:val="00347E9F"/>
    <w:rsid w:val="00354EC1"/>
    <w:rsid w:val="00380FCE"/>
    <w:rsid w:val="003B217B"/>
    <w:rsid w:val="003C7EE7"/>
    <w:rsid w:val="00411312"/>
    <w:rsid w:val="004164DD"/>
    <w:rsid w:val="004202C9"/>
    <w:rsid w:val="00422024"/>
    <w:rsid w:val="004320AE"/>
    <w:rsid w:val="00453CDB"/>
    <w:rsid w:val="004558C9"/>
    <w:rsid w:val="0047504A"/>
    <w:rsid w:val="004819D5"/>
    <w:rsid w:val="004B3BEC"/>
    <w:rsid w:val="004B57C0"/>
    <w:rsid w:val="004B7D7F"/>
    <w:rsid w:val="004F35D1"/>
    <w:rsid w:val="005012B2"/>
    <w:rsid w:val="005621BC"/>
    <w:rsid w:val="00577807"/>
    <w:rsid w:val="00586DD1"/>
    <w:rsid w:val="00595B41"/>
    <w:rsid w:val="005A3FD3"/>
    <w:rsid w:val="005B3629"/>
    <w:rsid w:val="005D5792"/>
    <w:rsid w:val="005E30D3"/>
    <w:rsid w:val="005E748C"/>
    <w:rsid w:val="005F2FC0"/>
    <w:rsid w:val="005F57E4"/>
    <w:rsid w:val="00624E99"/>
    <w:rsid w:val="006426AC"/>
    <w:rsid w:val="0066464F"/>
    <w:rsid w:val="006D2273"/>
    <w:rsid w:val="006D4BF1"/>
    <w:rsid w:val="006E47FE"/>
    <w:rsid w:val="006E763B"/>
    <w:rsid w:val="006F3249"/>
    <w:rsid w:val="006F375C"/>
    <w:rsid w:val="006F79DE"/>
    <w:rsid w:val="00712105"/>
    <w:rsid w:val="00726737"/>
    <w:rsid w:val="00792A30"/>
    <w:rsid w:val="007947B6"/>
    <w:rsid w:val="007A1824"/>
    <w:rsid w:val="007A5BA8"/>
    <w:rsid w:val="007C7878"/>
    <w:rsid w:val="007F24DE"/>
    <w:rsid w:val="007F3CB2"/>
    <w:rsid w:val="007F3CEC"/>
    <w:rsid w:val="008076CC"/>
    <w:rsid w:val="008078FC"/>
    <w:rsid w:val="00831E30"/>
    <w:rsid w:val="00834E26"/>
    <w:rsid w:val="00842F28"/>
    <w:rsid w:val="00874C96"/>
    <w:rsid w:val="00885197"/>
    <w:rsid w:val="008A53F8"/>
    <w:rsid w:val="008C20A5"/>
    <w:rsid w:val="008C2FDA"/>
    <w:rsid w:val="008C47E8"/>
    <w:rsid w:val="00914983"/>
    <w:rsid w:val="0094184D"/>
    <w:rsid w:val="009456D3"/>
    <w:rsid w:val="00947E3B"/>
    <w:rsid w:val="00976545"/>
    <w:rsid w:val="009A7CEF"/>
    <w:rsid w:val="009B5D2E"/>
    <w:rsid w:val="009B62BC"/>
    <w:rsid w:val="009E683B"/>
    <w:rsid w:val="00A06BB0"/>
    <w:rsid w:val="00A93A52"/>
    <w:rsid w:val="00AF6DB5"/>
    <w:rsid w:val="00B168CE"/>
    <w:rsid w:val="00B32B3F"/>
    <w:rsid w:val="00B40176"/>
    <w:rsid w:val="00B40AC8"/>
    <w:rsid w:val="00B852A7"/>
    <w:rsid w:val="00BA0971"/>
    <w:rsid w:val="00BA57F9"/>
    <w:rsid w:val="00BD3697"/>
    <w:rsid w:val="00BD3AA0"/>
    <w:rsid w:val="00BD6C00"/>
    <w:rsid w:val="00BE28AA"/>
    <w:rsid w:val="00BE41B4"/>
    <w:rsid w:val="00BE5E69"/>
    <w:rsid w:val="00C10BDA"/>
    <w:rsid w:val="00C135ED"/>
    <w:rsid w:val="00C44123"/>
    <w:rsid w:val="00C52D30"/>
    <w:rsid w:val="00C757B4"/>
    <w:rsid w:val="00C80D00"/>
    <w:rsid w:val="00C82791"/>
    <w:rsid w:val="00CA6288"/>
    <w:rsid w:val="00CC0EF7"/>
    <w:rsid w:val="00CE02A9"/>
    <w:rsid w:val="00D3795A"/>
    <w:rsid w:val="00D4088D"/>
    <w:rsid w:val="00D7146F"/>
    <w:rsid w:val="00D96974"/>
    <w:rsid w:val="00DB0F6A"/>
    <w:rsid w:val="00DD5168"/>
    <w:rsid w:val="00DF108A"/>
    <w:rsid w:val="00E10B7D"/>
    <w:rsid w:val="00E36C68"/>
    <w:rsid w:val="00E60291"/>
    <w:rsid w:val="00E65A35"/>
    <w:rsid w:val="00E6704D"/>
    <w:rsid w:val="00E74040"/>
    <w:rsid w:val="00E817C0"/>
    <w:rsid w:val="00EA6967"/>
    <w:rsid w:val="00EA75F5"/>
    <w:rsid w:val="00EB1528"/>
    <w:rsid w:val="00EE18FD"/>
    <w:rsid w:val="00F04856"/>
    <w:rsid w:val="00F14578"/>
    <w:rsid w:val="00F269F2"/>
    <w:rsid w:val="00F41096"/>
    <w:rsid w:val="00F5720E"/>
    <w:rsid w:val="00F82929"/>
    <w:rsid w:val="00FA3B82"/>
    <w:rsid w:val="00FA7046"/>
    <w:rsid w:val="00FB21B9"/>
    <w:rsid w:val="00FC348D"/>
    <w:rsid w:val="00FD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434C0"/>
  <w15:chartTrackingRefBased/>
  <w15:docId w15:val="{106DFF3A-4235-4CE5-AC71-42552309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7B4"/>
    <w:pPr>
      <w:spacing w:after="160" w:line="259" w:lineRule="auto"/>
    </w:pPr>
    <w:rPr>
      <w:sz w:val="22"/>
      <w:szCs w:val="22"/>
      <w:lang w:val="sk-SK"/>
    </w:rPr>
  </w:style>
  <w:style w:type="paragraph" w:styleId="Heading1">
    <w:name w:val="heading 1"/>
    <w:aliases w:val="Blue SURNAME"/>
    <w:basedOn w:val="NoSpacing"/>
    <w:next w:val="Normal"/>
    <w:link w:val="Heading1Char"/>
    <w:uiPriority w:val="9"/>
    <w:qFormat/>
    <w:rsid w:val="00B40176"/>
    <w:rPr>
      <w:caps/>
    </w:rPr>
  </w:style>
  <w:style w:type="paragraph" w:styleId="Heading2">
    <w:name w:val="heading 2"/>
    <w:aliases w:val="Footer Text"/>
    <w:basedOn w:val="NoSpacing"/>
    <w:next w:val="Normal"/>
    <w:link w:val="Heading2Char"/>
    <w:uiPriority w:val="9"/>
    <w:unhideWhenUsed/>
    <w:qFormat/>
    <w:rsid w:val="00B40176"/>
    <w:pPr>
      <w:tabs>
        <w:tab w:val="right" w:pos="9348"/>
      </w:tabs>
      <w:spacing w:line="240" w:lineRule="exact"/>
      <w:ind w:left="0"/>
      <w:jc w:val="center"/>
      <w:outlineLvl w:val="1"/>
    </w:pPr>
    <w:rPr>
      <w:rFonts w:asciiTheme="majorHAnsi" w:hAnsiTheme="majorHAnsi"/>
      <w:sz w:val="18"/>
      <w:szCs w:val="18"/>
      <w:lang w:val="fr-CH"/>
    </w:rPr>
  </w:style>
  <w:style w:type="paragraph" w:styleId="Heading3">
    <w:name w:val="heading 3"/>
    <w:aliases w:val="Footer CAPS,Footer_Caps"/>
    <w:basedOn w:val="Heading1"/>
    <w:next w:val="Normal"/>
    <w:link w:val="Heading3Char"/>
    <w:uiPriority w:val="9"/>
    <w:unhideWhenUsed/>
    <w:qFormat/>
    <w:rsid w:val="00B40176"/>
    <w:pPr>
      <w:spacing w:line="240" w:lineRule="exact"/>
      <w:ind w:left="0"/>
      <w:jc w:val="center"/>
      <w:outlineLvl w:val="2"/>
    </w:pPr>
    <w:rPr>
      <w:sz w:val="18"/>
      <w:szCs w:val="18"/>
      <w:lang w:val="en-GB"/>
    </w:rPr>
  </w:style>
  <w:style w:type="paragraph" w:styleId="Heading4">
    <w:name w:val="heading 4"/>
    <w:aliases w:val="Date Right"/>
    <w:basedOn w:val="Normal"/>
    <w:next w:val="Normal"/>
    <w:link w:val="Heading4Char"/>
    <w:uiPriority w:val="9"/>
    <w:unhideWhenUsed/>
    <w:qFormat/>
    <w:rsid w:val="00B40176"/>
    <w:pPr>
      <w:tabs>
        <w:tab w:val="right" w:pos="9348"/>
      </w:tabs>
      <w:spacing w:after="0" w:line="240" w:lineRule="auto"/>
      <w:ind w:left="5670"/>
      <w:jc w:val="both"/>
      <w:outlineLvl w:val="3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paragraph" w:styleId="Heading5">
    <w:name w:val="heading 5"/>
    <w:aliases w:val="Hyperlink"/>
    <w:basedOn w:val="Normal"/>
    <w:next w:val="Normal"/>
    <w:link w:val="Heading5Char"/>
    <w:uiPriority w:val="9"/>
    <w:unhideWhenUsed/>
    <w:rsid w:val="00D4088D"/>
    <w:pPr>
      <w:tabs>
        <w:tab w:val="left" w:pos="4820"/>
      </w:tabs>
      <w:spacing w:after="0" w:line="240" w:lineRule="auto"/>
      <w:jc w:val="both"/>
      <w:outlineLvl w:val="4"/>
    </w:pPr>
    <w:rPr>
      <w:rFonts w:eastAsia="Times New Roman" w:cs="Calibri Light"/>
      <w:color w:val="0033A0"/>
      <w:u w:val="single" w:color="0033A0"/>
      <w:shd w:val="clear" w:color="auto" w:fill="FFFFFF"/>
      <w:lang w:val="en-US"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HeaderChar">
    <w:name w:val="Header Char"/>
    <w:basedOn w:val="DefaultParagraphFont"/>
    <w:link w:val="Header"/>
    <w:uiPriority w:val="99"/>
    <w:rsid w:val="00C10BDA"/>
  </w:style>
  <w:style w:type="paragraph" w:styleId="Footer">
    <w:name w:val="footer"/>
    <w:basedOn w:val="Normal"/>
    <w:link w:val="Foot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FooterChar">
    <w:name w:val="Footer Char"/>
    <w:basedOn w:val="DefaultParagraphFont"/>
    <w:link w:val="Footer"/>
    <w:uiPriority w:val="99"/>
    <w:rsid w:val="00C10BDA"/>
  </w:style>
  <w:style w:type="character" w:styleId="Hyperlink">
    <w:name w:val="Hyperlink"/>
    <w:basedOn w:val="DefaultParagraphFont"/>
    <w:uiPriority w:val="99"/>
    <w:unhideWhenUsed/>
    <w:rsid w:val="00067E38"/>
    <w:rPr>
      <w:color w:val="0563C1" w:themeColor="hyperlink"/>
      <w:u w:val="single"/>
    </w:rPr>
  </w:style>
  <w:style w:type="paragraph" w:customStyle="1" w:styleId="p1">
    <w:name w:val="p1"/>
    <w:basedOn w:val="Normal"/>
    <w:rsid w:val="00947E3B"/>
    <w:pPr>
      <w:tabs>
        <w:tab w:val="left" w:pos="4820"/>
      </w:tabs>
      <w:spacing w:after="0" w:line="240" w:lineRule="auto"/>
      <w:jc w:val="both"/>
    </w:pPr>
    <w:rPr>
      <w:rFonts w:ascii="Gill Sans MT Pro" w:hAnsi="Gill Sans MT Pro"/>
      <w:sz w:val="18"/>
      <w:szCs w:val="18"/>
      <w:shd w:val="clear" w:color="auto" w:fill="FFFFFF"/>
      <w:lang w:val="en-US" w:eastAsia="fr-FR"/>
    </w:rPr>
  </w:style>
  <w:style w:type="character" w:styleId="PageNumber">
    <w:name w:val="page number"/>
    <w:basedOn w:val="DefaultParagraphFont"/>
    <w:uiPriority w:val="99"/>
    <w:semiHidden/>
    <w:unhideWhenUsed/>
    <w:rsid w:val="00947E3B"/>
  </w:style>
  <w:style w:type="paragraph" w:styleId="BalloonText">
    <w:name w:val="Balloon Text"/>
    <w:basedOn w:val="Normal"/>
    <w:link w:val="BalloonTextChar"/>
    <w:uiPriority w:val="99"/>
    <w:semiHidden/>
    <w:unhideWhenUsed/>
    <w:rsid w:val="00076024"/>
    <w:pPr>
      <w:tabs>
        <w:tab w:val="left" w:pos="4820"/>
      </w:tabs>
      <w:spacing w:after="0" w:line="240" w:lineRule="auto"/>
      <w:jc w:val="both"/>
    </w:pPr>
    <w:rPr>
      <w:rFonts w:ascii="Segoe UI" w:eastAsia="Times New Roman" w:hAnsi="Segoe UI" w:cs="Segoe UI"/>
      <w:color w:val="212121"/>
      <w:sz w:val="18"/>
      <w:szCs w:val="18"/>
      <w:shd w:val="clear" w:color="auto" w:fill="FFFFFF"/>
      <w:lang w:val="en-US" w:eastAsia="fr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024"/>
    <w:rPr>
      <w:rFonts w:ascii="Segoe UI" w:eastAsia="Arial" w:hAnsi="Segoe UI" w:cs="Segoe UI"/>
      <w:color w:val="000000"/>
      <w:sz w:val="18"/>
      <w:szCs w:val="18"/>
      <w:lang w:val="en-US"/>
    </w:rPr>
  </w:style>
  <w:style w:type="paragraph" w:styleId="NoSpacing">
    <w:name w:val="No Spacing"/>
    <w:aliases w:val="Blue Name"/>
    <w:basedOn w:val="Normal"/>
    <w:next w:val="Normal"/>
    <w:uiPriority w:val="1"/>
    <w:qFormat/>
    <w:rsid w:val="00B40176"/>
    <w:pPr>
      <w:tabs>
        <w:tab w:val="left" w:pos="4820"/>
      </w:tabs>
      <w:spacing w:after="0" w:line="240" w:lineRule="auto"/>
      <w:ind w:left="5670"/>
      <w:jc w:val="both"/>
      <w:outlineLvl w:val="0"/>
    </w:pPr>
    <w:rPr>
      <w:rFonts w:eastAsia="Times New Roman" w:cs="Calibri Light"/>
      <w:color w:val="0033A0"/>
      <w:shd w:val="clear" w:color="auto" w:fill="FFFFFF"/>
      <w:lang w:val="en-US" w:eastAsia="fr-CH"/>
    </w:rPr>
  </w:style>
  <w:style w:type="character" w:customStyle="1" w:styleId="Heading1Char">
    <w:name w:val="Heading 1 Char"/>
    <w:aliases w:val="Blue SURNAME Char"/>
    <w:basedOn w:val="DefaultParagraphFont"/>
    <w:link w:val="Heading1"/>
    <w:uiPriority w:val="9"/>
    <w:rsid w:val="00B40176"/>
    <w:rPr>
      <w:rFonts w:eastAsia="Times New Roman" w:cs="Calibri Light"/>
      <w:caps/>
      <w:color w:val="0033A0"/>
      <w:sz w:val="22"/>
      <w:szCs w:val="22"/>
      <w:lang w:val="en-US" w:eastAsia="fr-CH"/>
    </w:rPr>
  </w:style>
  <w:style w:type="character" w:customStyle="1" w:styleId="Heading2Char">
    <w:name w:val="Heading 2 Char"/>
    <w:aliases w:val="Footer Text Char"/>
    <w:basedOn w:val="DefaultParagraphFont"/>
    <w:link w:val="Heading2"/>
    <w:uiPriority w:val="9"/>
    <w:rsid w:val="00B40176"/>
    <w:rPr>
      <w:rFonts w:asciiTheme="majorHAnsi" w:eastAsia="Times New Roman" w:hAnsiTheme="majorHAnsi" w:cs="Calibri Light"/>
      <w:color w:val="0033A0"/>
      <w:sz w:val="18"/>
      <w:szCs w:val="18"/>
      <w:lang w:val="fr-CH" w:eastAsia="fr-CH"/>
    </w:rPr>
  </w:style>
  <w:style w:type="character" w:customStyle="1" w:styleId="Heading3Char">
    <w:name w:val="Heading 3 Char"/>
    <w:aliases w:val="Footer CAPS Char,Footer_Caps Char"/>
    <w:basedOn w:val="DefaultParagraphFont"/>
    <w:link w:val="Heading3"/>
    <w:uiPriority w:val="9"/>
    <w:rsid w:val="00B40176"/>
    <w:rPr>
      <w:rFonts w:eastAsia="Times New Roman" w:cs="Calibri Light"/>
      <w:caps/>
      <w:color w:val="0033A0"/>
      <w:sz w:val="18"/>
      <w:szCs w:val="18"/>
      <w:lang w:val="en-GB" w:eastAsia="fr-CH"/>
    </w:rPr>
  </w:style>
  <w:style w:type="character" w:customStyle="1" w:styleId="Heading4Char">
    <w:name w:val="Heading 4 Char"/>
    <w:aliases w:val="Date Right Char"/>
    <w:basedOn w:val="DefaultParagraphFont"/>
    <w:link w:val="Heading4"/>
    <w:uiPriority w:val="9"/>
    <w:rsid w:val="00B40176"/>
    <w:rPr>
      <w:rFonts w:eastAsia="Times New Roman" w:cs="Calibri Light"/>
      <w:color w:val="212121"/>
      <w:sz w:val="22"/>
      <w:szCs w:val="22"/>
      <w:lang w:val="en-US" w:eastAsia="fr-CH"/>
    </w:rPr>
  </w:style>
  <w:style w:type="character" w:customStyle="1" w:styleId="Heading5Char">
    <w:name w:val="Heading 5 Char"/>
    <w:aliases w:val="Hyperlink Char"/>
    <w:basedOn w:val="DefaultParagraphFont"/>
    <w:link w:val="Heading5"/>
    <w:uiPriority w:val="9"/>
    <w:rsid w:val="00D4088D"/>
    <w:rPr>
      <w:rFonts w:asciiTheme="majorHAnsi" w:eastAsia="Times New Roman" w:hAnsiTheme="majorHAnsi" w:cs="Arial"/>
      <w:color w:val="0033A0"/>
      <w:sz w:val="22"/>
      <w:szCs w:val="22"/>
      <w:u w:val="single" w:color="0033A0"/>
      <w:shd w:val="clear" w:color="auto" w:fill="FFFFFF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E0D8D"/>
    <w:rPr>
      <w:color w:val="954F72" w:themeColor="followedHyperlink"/>
      <w:u w:val="single"/>
    </w:rPr>
  </w:style>
  <w:style w:type="paragraph" w:customStyle="1" w:styleId="TextOdsek">
    <w:name w:val="Text Odsek"/>
    <w:basedOn w:val="Normal"/>
    <w:next w:val="Normal"/>
    <w:autoRedefine/>
    <w:qFormat/>
    <w:rsid w:val="00B40176"/>
    <w:pPr>
      <w:tabs>
        <w:tab w:val="left" w:pos="4820"/>
      </w:tabs>
      <w:spacing w:after="0" w:line="240" w:lineRule="auto"/>
      <w:ind w:firstLine="567"/>
      <w:jc w:val="both"/>
    </w:pPr>
    <w:rPr>
      <w:rFonts w:eastAsia="Times New Roman" w:cs="Calibri Light"/>
      <w:color w:val="212121"/>
      <w:shd w:val="clear" w:color="auto" w:fill="FFFFFF"/>
      <w:lang w:val="es-ES" w:eastAsia="fr-CH"/>
    </w:rPr>
  </w:style>
  <w:style w:type="table" w:styleId="TableGrid">
    <w:name w:val="Table Grid"/>
    <w:basedOn w:val="TableNormal"/>
    <w:uiPriority w:val="39"/>
    <w:rsid w:val="00C757B4"/>
    <w:rPr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70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omiraq@iom.in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sova\Desktop\letterhead_IOM-UN_Slovakia_admin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703526EDF947E696EDA385584513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B5AE161-99F3-4A38-9BAD-3F7EB230C5FF}"/>
      </w:docPartPr>
      <w:docPartBody>
        <w:p w:rsidR="00A247D4" w:rsidRDefault="006235E5" w:rsidP="006235E5">
          <w:pPr>
            <w:pStyle w:val="1D703526EDF947E696EDA3855845139D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B0B4B0BCC594D1B8D2B5C4850F8F0E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7BB1B35-449F-43F4-AE1F-9C12DBDC88BA}"/>
      </w:docPartPr>
      <w:docPartBody>
        <w:p w:rsidR="00A247D4" w:rsidRDefault="006235E5" w:rsidP="006235E5">
          <w:pPr>
            <w:pStyle w:val="5B0B4B0BCC594D1B8D2B5C4850F8F0E5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7909500C4C5F4024AEF2F22CCEACCC6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499B7EF-31FF-4F20-AE83-C6E51E58841B}"/>
      </w:docPartPr>
      <w:docPartBody>
        <w:p w:rsidR="00A247D4" w:rsidRDefault="006235E5" w:rsidP="006235E5">
          <w:pPr>
            <w:pStyle w:val="7909500C4C5F4024AEF2F22CCEACCC6C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AE0CAB0400F246699B9CE7D4AA6A5A9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E308C41-6220-49F9-982E-920D738CEB70}"/>
      </w:docPartPr>
      <w:docPartBody>
        <w:p w:rsidR="00A247D4" w:rsidRDefault="006235E5" w:rsidP="006235E5">
          <w:pPr>
            <w:pStyle w:val="AE0CAB0400F246699B9CE7D4AA6A5A98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7D463D1980245CDA03E43D0555B308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F6A421C-8184-4380-BC43-71E6B40A650C}"/>
      </w:docPartPr>
      <w:docPartBody>
        <w:p w:rsidR="00A247D4" w:rsidRDefault="006235E5" w:rsidP="006235E5">
          <w:pPr>
            <w:pStyle w:val="57D463D1980245CDA03E43D0555B308F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66C2A251978643618183369A5F07419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2F55D-8995-4BDE-8C99-7798E34417CE}"/>
      </w:docPartPr>
      <w:docPartBody>
        <w:p w:rsidR="00A247D4" w:rsidRDefault="006235E5" w:rsidP="006235E5">
          <w:pPr>
            <w:pStyle w:val="66C2A251978643618183369A5F074194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29CE9BA9C0A1435EB4D92E98887827C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F2333C5-3D78-4D34-8B37-FC772F426EA5}"/>
      </w:docPartPr>
      <w:docPartBody>
        <w:p w:rsidR="00A247D4" w:rsidRDefault="006235E5" w:rsidP="006235E5">
          <w:pPr>
            <w:pStyle w:val="29CE9BA9C0A1435EB4D92E98887827C82"/>
          </w:pPr>
          <w:r>
            <w:rPr>
              <w:rStyle w:val="PlaceholderText"/>
            </w:rPr>
            <w:t>Názov firmy/meno súkromnej osoby</w:t>
          </w:r>
        </w:p>
      </w:docPartBody>
    </w:docPart>
    <w:docPart>
      <w:docPartPr>
        <w:name w:val="59FEC888E2464FA78A654C577E4DD0F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D44D4DE-8D22-40D3-A590-14ED4E415728}"/>
      </w:docPartPr>
      <w:docPartBody>
        <w:p w:rsidR="00A247D4" w:rsidRDefault="006235E5" w:rsidP="006235E5">
          <w:pPr>
            <w:pStyle w:val="59FEC888E2464FA78A654C577E4DD0F82"/>
          </w:pPr>
          <w:r>
            <w:rPr>
              <w:rStyle w:val="PlaceholderText"/>
            </w:rPr>
            <w:t>Ulica, mesto a PSČ</w:t>
          </w:r>
          <w:r w:rsidRPr="00F24B3E">
            <w:rPr>
              <w:rStyle w:val="PlaceholderText"/>
            </w:rPr>
            <w:t>.</w:t>
          </w:r>
        </w:p>
      </w:docPartBody>
    </w:docPart>
    <w:docPart>
      <w:docPartPr>
        <w:name w:val="99257959F766491FB35312128753D17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C0C2D7D-0D4C-4073-ABD5-EAB9CE19F94E}"/>
      </w:docPartPr>
      <w:docPartBody>
        <w:p w:rsidR="00A247D4" w:rsidRDefault="006235E5" w:rsidP="006235E5">
          <w:pPr>
            <w:pStyle w:val="99257959F766491FB35312128753D17D2"/>
          </w:pPr>
          <w:r>
            <w:rPr>
              <w:rStyle w:val="PlaceholderText"/>
            </w:rPr>
            <w:t>IČO</w:t>
          </w:r>
        </w:p>
      </w:docPartBody>
    </w:docPart>
    <w:docPart>
      <w:docPartPr>
        <w:name w:val="290B6F4EDC964CA194E0F64FAFA78C3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2808783-0118-4983-B53B-9A79F08A70B8}"/>
      </w:docPartPr>
      <w:docPartBody>
        <w:p w:rsidR="00A247D4" w:rsidRDefault="006235E5" w:rsidP="006235E5">
          <w:pPr>
            <w:pStyle w:val="290B6F4EDC964CA194E0F64FAFA78C312"/>
          </w:pPr>
          <w:r>
            <w:rPr>
              <w:rStyle w:val="PlaceholderText"/>
            </w:rPr>
            <w:t>DIČ</w:t>
          </w:r>
        </w:p>
      </w:docPartBody>
    </w:docPart>
    <w:docPart>
      <w:docPartPr>
        <w:name w:val="A055E465B2C248F4B97BFFD0101F42B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6F34F7F-6ED6-4458-8426-20EA788BB1E4}"/>
      </w:docPartPr>
      <w:docPartBody>
        <w:p w:rsidR="00A247D4" w:rsidRDefault="006235E5" w:rsidP="006235E5">
          <w:pPr>
            <w:pStyle w:val="A055E465B2C248F4B97BFFD0101F42B62"/>
          </w:pPr>
          <w:r>
            <w:rPr>
              <w:rStyle w:val="PlaceholderText"/>
            </w:rPr>
            <w:t>DIČ/IČ DPH</w:t>
          </w:r>
        </w:p>
      </w:docPartBody>
    </w:docPart>
    <w:docPart>
      <w:docPartPr>
        <w:name w:val="884A43363A2448E1BFC5312D1580DD4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E56E2A2-2009-41D7-9B38-DDAC8CFC490B}"/>
      </w:docPartPr>
      <w:docPartBody>
        <w:p w:rsidR="00A247D4" w:rsidRDefault="006235E5" w:rsidP="006235E5">
          <w:pPr>
            <w:pStyle w:val="884A43363A2448E1BFC5312D1580DD4B2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0B199145803B4E1391E70BBE39FB6B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D3769AA-C803-4536-81C5-B576AD557163}"/>
      </w:docPartPr>
      <w:docPartBody>
        <w:p w:rsidR="00A247D4" w:rsidRDefault="006235E5" w:rsidP="006235E5">
          <w:pPr>
            <w:pStyle w:val="0B199145803B4E1391E70BBE39FB6B172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5AF45B69B04348D59281DDCE85EBBB5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060DE58-CB03-482A-992E-8207ECC8C1DE}"/>
      </w:docPartPr>
      <w:docPartBody>
        <w:p w:rsidR="00A247D4" w:rsidRDefault="006235E5" w:rsidP="006235E5">
          <w:pPr>
            <w:pStyle w:val="5AF45B69B04348D59281DDCE85EBBB522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67E9F0D3A2714AEAB2412AAD02F2D81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266F9FC-6D65-4294-B23E-1CD3DD667F20}"/>
      </w:docPartPr>
      <w:docPartBody>
        <w:p w:rsidR="00A247D4" w:rsidRDefault="006235E5" w:rsidP="006235E5">
          <w:pPr>
            <w:pStyle w:val="67E9F0D3A2714AEAB2412AAD02F2D812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D47558EEFB994D019B551226BDAB389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08E6CE4-7C32-4C4C-B742-9178F789247E}"/>
      </w:docPartPr>
      <w:docPartBody>
        <w:p w:rsidR="00A247D4" w:rsidRDefault="006235E5" w:rsidP="006235E5">
          <w:pPr>
            <w:pStyle w:val="D47558EEFB994D019B551226BDAB389B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98C8DA3EF6FF469AB929DDC1225416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DD4A386-609C-49E2-9A35-92A45FB8B8FE}"/>
      </w:docPartPr>
      <w:docPartBody>
        <w:p w:rsidR="00A247D4" w:rsidRDefault="006235E5" w:rsidP="006235E5">
          <w:pPr>
            <w:pStyle w:val="98C8DA3EF6FF469AB929DDC122541617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FDFA5B1BDAFE4152A308A96F908204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353593-DE36-41F1-A72F-46F2E102B6CA}"/>
      </w:docPartPr>
      <w:docPartBody>
        <w:p w:rsidR="00A247D4" w:rsidRDefault="006235E5" w:rsidP="006235E5">
          <w:pPr>
            <w:pStyle w:val="FDFA5B1BDAFE4152A308A96F908204391"/>
          </w:pPr>
          <w:r>
            <w:rPr>
              <w:rStyle w:val="PlaceholderText"/>
            </w:rPr>
            <w:t>Vložte váš text</w:t>
          </w:r>
        </w:p>
      </w:docPartBody>
    </w:docPart>
    <w:docPart>
      <w:docPartPr>
        <w:name w:val="4F7BEC75B06E4CC680D17A466BFAA29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6C5D3C5-2D04-45F6-9C7C-F1022026D4B0}"/>
      </w:docPartPr>
      <w:docPartBody>
        <w:p w:rsidR="00A247D4" w:rsidRDefault="006235E5" w:rsidP="006235E5">
          <w:pPr>
            <w:pStyle w:val="4F7BEC75B06E4CC680D17A466BFAA290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0B2DCB0CE6CA4DA2B22C4D0317411CA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BDFDB7-F2F2-4519-B075-981E740BD96E}"/>
      </w:docPartPr>
      <w:docPartBody>
        <w:p w:rsidR="00A247D4" w:rsidRDefault="006235E5" w:rsidP="006235E5">
          <w:pPr>
            <w:pStyle w:val="0B2DCB0CE6CA4DA2B22C4D0317411CAE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2B11228EC79F451D999143760678C99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F704A1B-5E8E-434D-AD0A-AE2D3ECC3E7A}"/>
      </w:docPartPr>
      <w:docPartBody>
        <w:p w:rsidR="00A247D4" w:rsidRDefault="006235E5" w:rsidP="006235E5">
          <w:pPr>
            <w:pStyle w:val="2B11228EC79F451D999143760678C99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8CAD06E8022E4C6BB9B6A6AFBFF52D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EA06D90-1BED-4936-9CFE-87437C217095}"/>
      </w:docPartPr>
      <w:docPartBody>
        <w:p w:rsidR="00A247D4" w:rsidRDefault="006235E5" w:rsidP="006235E5">
          <w:pPr>
            <w:pStyle w:val="8CAD06E8022E4C6BB9B6A6AFBFF52D9D"/>
          </w:pPr>
          <w:r>
            <w:rPr>
              <w:rStyle w:val="PlaceholderText"/>
            </w:rPr>
            <w:t>Telefónne číslo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5E5"/>
    <w:rsid w:val="00295741"/>
    <w:rsid w:val="00402E62"/>
    <w:rsid w:val="0042664B"/>
    <w:rsid w:val="006235E5"/>
    <w:rsid w:val="009E476A"/>
    <w:rsid w:val="00A247D4"/>
    <w:rsid w:val="00A50D17"/>
    <w:rsid w:val="00BF4629"/>
    <w:rsid w:val="00CF4E39"/>
    <w:rsid w:val="00D21F2A"/>
    <w:rsid w:val="00F7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50D17"/>
    <w:rPr>
      <w:color w:val="808080"/>
    </w:rPr>
  </w:style>
  <w:style w:type="paragraph" w:customStyle="1" w:styleId="B1296D09FB2146F0865C335E426ABB1C">
    <w:name w:val="B1296D09FB2146F0865C335E426ABB1C"/>
    <w:rsid w:val="006235E5"/>
  </w:style>
  <w:style w:type="paragraph" w:customStyle="1" w:styleId="1D703526EDF947E696EDA3855845139D">
    <w:name w:val="1D703526EDF947E696EDA3855845139D"/>
    <w:rsid w:val="006235E5"/>
  </w:style>
  <w:style w:type="paragraph" w:customStyle="1" w:styleId="5B0B4B0BCC594D1B8D2B5C4850F8F0E5">
    <w:name w:val="5B0B4B0BCC594D1B8D2B5C4850F8F0E5"/>
    <w:rsid w:val="006235E5"/>
  </w:style>
  <w:style w:type="paragraph" w:customStyle="1" w:styleId="7909500C4C5F4024AEF2F22CCEACCC6C">
    <w:name w:val="7909500C4C5F4024AEF2F22CCEACCC6C"/>
    <w:rsid w:val="006235E5"/>
  </w:style>
  <w:style w:type="paragraph" w:customStyle="1" w:styleId="F90BB9D68F1E4AEF804624C9E077BC4C">
    <w:name w:val="F90BB9D68F1E4AEF804624C9E077BC4C"/>
    <w:rsid w:val="006235E5"/>
  </w:style>
  <w:style w:type="paragraph" w:customStyle="1" w:styleId="AE0CAB0400F246699B9CE7D4AA6A5A98">
    <w:name w:val="AE0CAB0400F246699B9CE7D4AA6A5A98"/>
    <w:rsid w:val="006235E5"/>
  </w:style>
  <w:style w:type="paragraph" w:customStyle="1" w:styleId="57D463D1980245CDA03E43D0555B308F">
    <w:name w:val="57D463D1980245CDA03E43D0555B308F"/>
    <w:rsid w:val="006235E5"/>
  </w:style>
  <w:style w:type="paragraph" w:customStyle="1" w:styleId="66C2A251978643618183369A5F074194">
    <w:name w:val="66C2A251978643618183369A5F074194"/>
    <w:rsid w:val="006235E5"/>
  </w:style>
  <w:style w:type="paragraph" w:customStyle="1" w:styleId="29CE9BA9C0A1435EB4D92E98887827C8">
    <w:name w:val="29CE9BA9C0A1435EB4D92E98887827C8"/>
    <w:rsid w:val="006235E5"/>
    <w:rPr>
      <w:rFonts w:eastAsiaTheme="minorHAnsi"/>
      <w:lang w:eastAsia="en-US"/>
    </w:rPr>
  </w:style>
  <w:style w:type="paragraph" w:customStyle="1" w:styleId="59FEC888E2464FA78A654C577E4DD0F8">
    <w:name w:val="59FEC888E2464FA78A654C577E4DD0F8"/>
    <w:rsid w:val="006235E5"/>
    <w:rPr>
      <w:rFonts w:eastAsiaTheme="minorHAnsi"/>
      <w:lang w:eastAsia="en-US"/>
    </w:rPr>
  </w:style>
  <w:style w:type="paragraph" w:customStyle="1" w:styleId="99257959F766491FB35312128753D17D">
    <w:name w:val="99257959F766491FB35312128753D17D"/>
    <w:rsid w:val="006235E5"/>
    <w:rPr>
      <w:rFonts w:eastAsiaTheme="minorHAnsi"/>
      <w:lang w:eastAsia="en-US"/>
    </w:rPr>
  </w:style>
  <w:style w:type="paragraph" w:customStyle="1" w:styleId="290B6F4EDC964CA194E0F64FAFA78C31">
    <w:name w:val="290B6F4EDC964CA194E0F64FAFA78C31"/>
    <w:rsid w:val="006235E5"/>
    <w:rPr>
      <w:rFonts w:eastAsiaTheme="minorHAnsi"/>
      <w:lang w:eastAsia="en-US"/>
    </w:rPr>
  </w:style>
  <w:style w:type="paragraph" w:customStyle="1" w:styleId="A055E465B2C248F4B97BFFD0101F42B6">
    <w:name w:val="A055E465B2C248F4B97BFFD0101F42B6"/>
    <w:rsid w:val="006235E5"/>
    <w:rPr>
      <w:rFonts w:eastAsiaTheme="minorHAnsi"/>
      <w:lang w:eastAsia="en-US"/>
    </w:rPr>
  </w:style>
  <w:style w:type="paragraph" w:customStyle="1" w:styleId="6A77F9E6B91A4FA0A2CB2FB2A5B29300">
    <w:name w:val="6A77F9E6B91A4FA0A2CB2FB2A5B29300"/>
    <w:rsid w:val="006235E5"/>
    <w:rPr>
      <w:rFonts w:eastAsiaTheme="minorHAnsi"/>
      <w:lang w:eastAsia="en-US"/>
    </w:rPr>
  </w:style>
  <w:style w:type="paragraph" w:customStyle="1" w:styleId="884A43363A2448E1BFC5312D1580DD4B">
    <w:name w:val="884A43363A2448E1BFC5312D1580DD4B"/>
    <w:rsid w:val="006235E5"/>
    <w:rPr>
      <w:rFonts w:eastAsiaTheme="minorHAnsi"/>
      <w:lang w:eastAsia="en-US"/>
    </w:rPr>
  </w:style>
  <w:style w:type="paragraph" w:customStyle="1" w:styleId="0B199145803B4E1391E70BBE39FB6B17">
    <w:name w:val="0B199145803B4E1391E70BBE39FB6B17"/>
    <w:rsid w:val="006235E5"/>
    <w:rPr>
      <w:rFonts w:eastAsiaTheme="minorHAnsi"/>
      <w:lang w:eastAsia="en-US"/>
    </w:rPr>
  </w:style>
  <w:style w:type="paragraph" w:customStyle="1" w:styleId="5AF45B69B04348D59281DDCE85EBBB52">
    <w:name w:val="5AF45B69B04348D59281DDCE85EBBB52"/>
    <w:rsid w:val="006235E5"/>
    <w:rPr>
      <w:rFonts w:eastAsiaTheme="minorHAnsi"/>
      <w:lang w:eastAsia="en-US"/>
    </w:rPr>
  </w:style>
  <w:style w:type="paragraph" w:customStyle="1" w:styleId="B1296D09FB2146F0865C335E426ABB1C1">
    <w:name w:val="B1296D09FB2146F0865C335E426ABB1C1"/>
    <w:rsid w:val="006235E5"/>
    <w:rPr>
      <w:rFonts w:eastAsiaTheme="minorHAnsi"/>
      <w:lang w:eastAsia="en-US"/>
    </w:rPr>
  </w:style>
  <w:style w:type="paragraph" w:customStyle="1" w:styleId="1D703526EDF947E696EDA3855845139D1">
    <w:name w:val="1D703526EDF947E696EDA3855845139D1"/>
    <w:rsid w:val="006235E5"/>
    <w:rPr>
      <w:rFonts w:eastAsiaTheme="minorHAnsi"/>
      <w:lang w:eastAsia="en-US"/>
    </w:rPr>
  </w:style>
  <w:style w:type="paragraph" w:customStyle="1" w:styleId="5B0B4B0BCC594D1B8D2B5C4850F8F0E51">
    <w:name w:val="5B0B4B0BCC594D1B8D2B5C4850F8F0E51"/>
    <w:rsid w:val="006235E5"/>
    <w:rPr>
      <w:rFonts w:eastAsiaTheme="minorHAnsi"/>
      <w:lang w:eastAsia="en-US"/>
    </w:rPr>
  </w:style>
  <w:style w:type="paragraph" w:customStyle="1" w:styleId="7909500C4C5F4024AEF2F22CCEACCC6C1">
    <w:name w:val="7909500C4C5F4024AEF2F22CCEACCC6C1"/>
    <w:rsid w:val="006235E5"/>
    <w:rPr>
      <w:rFonts w:eastAsiaTheme="minorHAnsi"/>
      <w:lang w:eastAsia="en-US"/>
    </w:rPr>
  </w:style>
  <w:style w:type="paragraph" w:customStyle="1" w:styleId="F90BB9D68F1E4AEF804624C9E077BC4C1">
    <w:name w:val="F90BB9D68F1E4AEF804624C9E077BC4C1"/>
    <w:rsid w:val="006235E5"/>
    <w:rPr>
      <w:rFonts w:eastAsiaTheme="minorHAnsi"/>
      <w:lang w:eastAsia="en-US"/>
    </w:rPr>
  </w:style>
  <w:style w:type="paragraph" w:customStyle="1" w:styleId="AE0CAB0400F246699B9CE7D4AA6A5A981">
    <w:name w:val="AE0CAB0400F246699B9CE7D4AA6A5A981"/>
    <w:rsid w:val="006235E5"/>
    <w:rPr>
      <w:rFonts w:eastAsiaTheme="minorHAnsi"/>
      <w:lang w:eastAsia="en-US"/>
    </w:rPr>
  </w:style>
  <w:style w:type="paragraph" w:customStyle="1" w:styleId="57D463D1980245CDA03E43D0555B308F1">
    <w:name w:val="57D463D1980245CDA03E43D0555B308F1"/>
    <w:rsid w:val="006235E5"/>
    <w:rPr>
      <w:rFonts w:eastAsiaTheme="minorHAnsi"/>
      <w:lang w:eastAsia="en-US"/>
    </w:rPr>
  </w:style>
  <w:style w:type="paragraph" w:customStyle="1" w:styleId="66C2A251978643618183369A5F0741941">
    <w:name w:val="66C2A251978643618183369A5F0741941"/>
    <w:rsid w:val="006235E5"/>
    <w:rPr>
      <w:rFonts w:eastAsiaTheme="minorHAnsi"/>
      <w:lang w:eastAsia="en-US"/>
    </w:rPr>
  </w:style>
  <w:style w:type="paragraph" w:customStyle="1" w:styleId="1E1A302E4D934A459E6A11F8C0473DCB">
    <w:name w:val="1E1A302E4D934A459E6A11F8C0473DCB"/>
    <w:rsid w:val="006235E5"/>
  </w:style>
  <w:style w:type="paragraph" w:customStyle="1" w:styleId="6D9DC45DE2F74685BCC257FD489C10E1">
    <w:name w:val="6D9DC45DE2F74685BCC257FD489C10E1"/>
    <w:rsid w:val="006235E5"/>
  </w:style>
  <w:style w:type="paragraph" w:customStyle="1" w:styleId="67E9F0D3A2714AEAB2412AAD02F2D812">
    <w:name w:val="67E9F0D3A2714AEAB2412AAD02F2D812"/>
    <w:rsid w:val="006235E5"/>
  </w:style>
  <w:style w:type="paragraph" w:customStyle="1" w:styleId="D47558EEFB994D019B551226BDAB389B">
    <w:name w:val="D47558EEFB994D019B551226BDAB389B"/>
    <w:rsid w:val="006235E5"/>
  </w:style>
  <w:style w:type="paragraph" w:customStyle="1" w:styleId="98C8DA3EF6FF469AB929DDC122541617">
    <w:name w:val="98C8DA3EF6FF469AB929DDC122541617"/>
    <w:rsid w:val="006235E5"/>
  </w:style>
  <w:style w:type="paragraph" w:customStyle="1" w:styleId="29CE9BA9C0A1435EB4D92E98887827C81">
    <w:name w:val="29CE9BA9C0A1435EB4D92E98887827C81"/>
    <w:rsid w:val="006235E5"/>
    <w:rPr>
      <w:rFonts w:eastAsiaTheme="minorHAnsi"/>
      <w:lang w:eastAsia="en-US"/>
    </w:rPr>
  </w:style>
  <w:style w:type="paragraph" w:customStyle="1" w:styleId="59FEC888E2464FA78A654C577E4DD0F81">
    <w:name w:val="59FEC888E2464FA78A654C577E4DD0F81"/>
    <w:rsid w:val="006235E5"/>
    <w:rPr>
      <w:rFonts w:eastAsiaTheme="minorHAnsi"/>
      <w:lang w:eastAsia="en-US"/>
    </w:rPr>
  </w:style>
  <w:style w:type="paragraph" w:customStyle="1" w:styleId="99257959F766491FB35312128753D17D1">
    <w:name w:val="99257959F766491FB35312128753D17D1"/>
    <w:rsid w:val="006235E5"/>
    <w:rPr>
      <w:rFonts w:eastAsiaTheme="minorHAnsi"/>
      <w:lang w:eastAsia="en-US"/>
    </w:rPr>
  </w:style>
  <w:style w:type="paragraph" w:customStyle="1" w:styleId="290B6F4EDC964CA194E0F64FAFA78C311">
    <w:name w:val="290B6F4EDC964CA194E0F64FAFA78C311"/>
    <w:rsid w:val="006235E5"/>
    <w:rPr>
      <w:rFonts w:eastAsiaTheme="minorHAnsi"/>
      <w:lang w:eastAsia="en-US"/>
    </w:rPr>
  </w:style>
  <w:style w:type="paragraph" w:customStyle="1" w:styleId="A055E465B2C248F4B97BFFD0101F42B61">
    <w:name w:val="A055E465B2C248F4B97BFFD0101F42B61"/>
    <w:rsid w:val="006235E5"/>
    <w:rPr>
      <w:rFonts w:eastAsiaTheme="minorHAnsi"/>
      <w:lang w:eastAsia="en-US"/>
    </w:rPr>
  </w:style>
  <w:style w:type="paragraph" w:customStyle="1" w:styleId="67E9F0D3A2714AEAB2412AAD02F2D8121">
    <w:name w:val="67E9F0D3A2714AEAB2412AAD02F2D8121"/>
    <w:rsid w:val="006235E5"/>
    <w:rPr>
      <w:rFonts w:eastAsiaTheme="minorHAnsi"/>
      <w:lang w:eastAsia="en-US"/>
    </w:rPr>
  </w:style>
  <w:style w:type="paragraph" w:customStyle="1" w:styleId="884A43363A2448E1BFC5312D1580DD4B1">
    <w:name w:val="884A43363A2448E1BFC5312D1580DD4B1"/>
    <w:rsid w:val="006235E5"/>
    <w:rPr>
      <w:rFonts w:eastAsiaTheme="minorHAnsi"/>
      <w:lang w:eastAsia="en-US"/>
    </w:rPr>
  </w:style>
  <w:style w:type="paragraph" w:customStyle="1" w:styleId="0B199145803B4E1391E70BBE39FB6B171">
    <w:name w:val="0B199145803B4E1391E70BBE39FB6B171"/>
    <w:rsid w:val="006235E5"/>
    <w:rPr>
      <w:rFonts w:eastAsiaTheme="minorHAnsi"/>
      <w:lang w:eastAsia="en-US"/>
    </w:rPr>
  </w:style>
  <w:style w:type="paragraph" w:customStyle="1" w:styleId="5AF45B69B04348D59281DDCE85EBBB521">
    <w:name w:val="5AF45B69B04348D59281DDCE85EBBB521"/>
    <w:rsid w:val="006235E5"/>
    <w:rPr>
      <w:rFonts w:eastAsiaTheme="minorHAnsi"/>
      <w:lang w:eastAsia="en-US"/>
    </w:rPr>
  </w:style>
  <w:style w:type="paragraph" w:customStyle="1" w:styleId="D47558EEFB994D019B551226BDAB389B1">
    <w:name w:val="D47558EEFB994D019B551226BDAB389B1"/>
    <w:rsid w:val="006235E5"/>
    <w:rPr>
      <w:rFonts w:eastAsiaTheme="minorHAnsi"/>
      <w:lang w:eastAsia="en-US"/>
    </w:rPr>
  </w:style>
  <w:style w:type="paragraph" w:customStyle="1" w:styleId="1D703526EDF947E696EDA3855845139D2">
    <w:name w:val="1D703526EDF947E696EDA3855845139D2"/>
    <w:rsid w:val="006235E5"/>
    <w:rPr>
      <w:rFonts w:eastAsiaTheme="minorHAnsi"/>
      <w:lang w:eastAsia="en-US"/>
    </w:rPr>
  </w:style>
  <w:style w:type="paragraph" w:customStyle="1" w:styleId="5B0B4B0BCC594D1B8D2B5C4850F8F0E52">
    <w:name w:val="5B0B4B0BCC594D1B8D2B5C4850F8F0E52"/>
    <w:rsid w:val="006235E5"/>
    <w:rPr>
      <w:rFonts w:eastAsiaTheme="minorHAnsi"/>
      <w:lang w:eastAsia="en-US"/>
    </w:rPr>
  </w:style>
  <w:style w:type="paragraph" w:customStyle="1" w:styleId="7909500C4C5F4024AEF2F22CCEACCC6C2">
    <w:name w:val="7909500C4C5F4024AEF2F22CCEACCC6C2"/>
    <w:rsid w:val="006235E5"/>
    <w:rPr>
      <w:rFonts w:eastAsiaTheme="minorHAnsi"/>
      <w:lang w:eastAsia="en-US"/>
    </w:rPr>
  </w:style>
  <w:style w:type="paragraph" w:customStyle="1" w:styleId="98C8DA3EF6FF469AB929DDC1225416171">
    <w:name w:val="98C8DA3EF6FF469AB929DDC1225416171"/>
    <w:rsid w:val="006235E5"/>
    <w:rPr>
      <w:rFonts w:eastAsiaTheme="minorHAnsi"/>
      <w:lang w:eastAsia="en-US"/>
    </w:rPr>
  </w:style>
  <w:style w:type="paragraph" w:customStyle="1" w:styleId="AE0CAB0400F246699B9CE7D4AA6A5A982">
    <w:name w:val="AE0CAB0400F246699B9CE7D4AA6A5A982"/>
    <w:rsid w:val="006235E5"/>
    <w:rPr>
      <w:rFonts w:eastAsiaTheme="minorHAnsi"/>
      <w:lang w:eastAsia="en-US"/>
    </w:rPr>
  </w:style>
  <w:style w:type="paragraph" w:customStyle="1" w:styleId="57D463D1980245CDA03E43D0555B308F2">
    <w:name w:val="57D463D1980245CDA03E43D0555B308F2"/>
    <w:rsid w:val="006235E5"/>
    <w:rPr>
      <w:rFonts w:eastAsiaTheme="minorHAnsi"/>
      <w:lang w:eastAsia="en-US"/>
    </w:rPr>
  </w:style>
  <w:style w:type="paragraph" w:customStyle="1" w:styleId="66C2A251978643618183369A5F0741942">
    <w:name w:val="66C2A251978643618183369A5F0741942"/>
    <w:rsid w:val="006235E5"/>
    <w:rPr>
      <w:rFonts w:eastAsiaTheme="minorHAnsi"/>
      <w:lang w:eastAsia="en-US"/>
    </w:rPr>
  </w:style>
  <w:style w:type="paragraph" w:customStyle="1" w:styleId="FDFA5B1BDAFE4152A308A96F90820439">
    <w:name w:val="FDFA5B1BDAFE4152A308A96F90820439"/>
    <w:rsid w:val="006235E5"/>
    <w:rPr>
      <w:rFonts w:eastAsiaTheme="minorHAnsi"/>
      <w:lang w:eastAsia="en-US"/>
    </w:rPr>
  </w:style>
  <w:style w:type="paragraph" w:customStyle="1" w:styleId="29CE9BA9C0A1435EB4D92E98887827C82">
    <w:name w:val="29CE9BA9C0A1435EB4D92E98887827C82"/>
    <w:rsid w:val="006235E5"/>
    <w:rPr>
      <w:rFonts w:eastAsiaTheme="minorHAnsi"/>
      <w:lang w:eastAsia="en-US"/>
    </w:rPr>
  </w:style>
  <w:style w:type="paragraph" w:customStyle="1" w:styleId="59FEC888E2464FA78A654C577E4DD0F82">
    <w:name w:val="59FEC888E2464FA78A654C577E4DD0F82"/>
    <w:rsid w:val="006235E5"/>
    <w:rPr>
      <w:rFonts w:eastAsiaTheme="minorHAnsi"/>
      <w:lang w:eastAsia="en-US"/>
    </w:rPr>
  </w:style>
  <w:style w:type="paragraph" w:customStyle="1" w:styleId="99257959F766491FB35312128753D17D2">
    <w:name w:val="99257959F766491FB35312128753D17D2"/>
    <w:rsid w:val="006235E5"/>
    <w:rPr>
      <w:rFonts w:eastAsiaTheme="minorHAnsi"/>
      <w:lang w:eastAsia="en-US"/>
    </w:rPr>
  </w:style>
  <w:style w:type="paragraph" w:customStyle="1" w:styleId="290B6F4EDC964CA194E0F64FAFA78C312">
    <w:name w:val="290B6F4EDC964CA194E0F64FAFA78C312"/>
    <w:rsid w:val="006235E5"/>
    <w:rPr>
      <w:rFonts w:eastAsiaTheme="minorHAnsi"/>
      <w:lang w:eastAsia="en-US"/>
    </w:rPr>
  </w:style>
  <w:style w:type="paragraph" w:customStyle="1" w:styleId="A055E465B2C248F4B97BFFD0101F42B62">
    <w:name w:val="A055E465B2C248F4B97BFFD0101F42B62"/>
    <w:rsid w:val="006235E5"/>
    <w:rPr>
      <w:rFonts w:eastAsiaTheme="minorHAnsi"/>
      <w:lang w:eastAsia="en-US"/>
    </w:rPr>
  </w:style>
  <w:style w:type="paragraph" w:customStyle="1" w:styleId="67E9F0D3A2714AEAB2412AAD02F2D8122">
    <w:name w:val="67E9F0D3A2714AEAB2412AAD02F2D8122"/>
    <w:rsid w:val="006235E5"/>
    <w:rPr>
      <w:rFonts w:eastAsiaTheme="minorHAnsi"/>
      <w:lang w:eastAsia="en-US"/>
    </w:rPr>
  </w:style>
  <w:style w:type="paragraph" w:customStyle="1" w:styleId="884A43363A2448E1BFC5312D1580DD4B2">
    <w:name w:val="884A43363A2448E1BFC5312D1580DD4B2"/>
    <w:rsid w:val="006235E5"/>
    <w:rPr>
      <w:rFonts w:eastAsiaTheme="minorHAnsi"/>
      <w:lang w:eastAsia="en-US"/>
    </w:rPr>
  </w:style>
  <w:style w:type="paragraph" w:customStyle="1" w:styleId="0B199145803B4E1391E70BBE39FB6B172">
    <w:name w:val="0B199145803B4E1391E70BBE39FB6B172"/>
    <w:rsid w:val="006235E5"/>
    <w:rPr>
      <w:rFonts w:eastAsiaTheme="minorHAnsi"/>
      <w:lang w:eastAsia="en-US"/>
    </w:rPr>
  </w:style>
  <w:style w:type="paragraph" w:customStyle="1" w:styleId="5AF45B69B04348D59281DDCE85EBBB522">
    <w:name w:val="5AF45B69B04348D59281DDCE85EBBB522"/>
    <w:rsid w:val="006235E5"/>
    <w:rPr>
      <w:rFonts w:eastAsiaTheme="minorHAnsi"/>
      <w:lang w:eastAsia="en-US"/>
    </w:rPr>
  </w:style>
  <w:style w:type="paragraph" w:customStyle="1" w:styleId="D47558EEFB994D019B551226BDAB389B2">
    <w:name w:val="D47558EEFB994D019B551226BDAB389B2"/>
    <w:rsid w:val="006235E5"/>
    <w:rPr>
      <w:rFonts w:eastAsiaTheme="minorHAnsi"/>
      <w:lang w:eastAsia="en-US"/>
    </w:rPr>
  </w:style>
  <w:style w:type="paragraph" w:customStyle="1" w:styleId="1D703526EDF947E696EDA3855845139D3">
    <w:name w:val="1D703526EDF947E696EDA3855845139D3"/>
    <w:rsid w:val="006235E5"/>
    <w:rPr>
      <w:rFonts w:eastAsiaTheme="minorHAnsi"/>
      <w:lang w:eastAsia="en-US"/>
    </w:rPr>
  </w:style>
  <w:style w:type="paragraph" w:customStyle="1" w:styleId="5B0B4B0BCC594D1B8D2B5C4850F8F0E53">
    <w:name w:val="5B0B4B0BCC594D1B8D2B5C4850F8F0E53"/>
    <w:rsid w:val="006235E5"/>
    <w:rPr>
      <w:rFonts w:eastAsiaTheme="minorHAnsi"/>
      <w:lang w:eastAsia="en-US"/>
    </w:rPr>
  </w:style>
  <w:style w:type="paragraph" w:customStyle="1" w:styleId="7909500C4C5F4024AEF2F22CCEACCC6C3">
    <w:name w:val="7909500C4C5F4024AEF2F22CCEACCC6C3"/>
    <w:rsid w:val="006235E5"/>
    <w:rPr>
      <w:rFonts w:eastAsiaTheme="minorHAnsi"/>
      <w:lang w:eastAsia="en-US"/>
    </w:rPr>
  </w:style>
  <w:style w:type="paragraph" w:customStyle="1" w:styleId="98C8DA3EF6FF469AB929DDC1225416172">
    <w:name w:val="98C8DA3EF6FF469AB929DDC1225416172"/>
    <w:rsid w:val="006235E5"/>
    <w:rPr>
      <w:rFonts w:eastAsiaTheme="minorHAnsi"/>
      <w:lang w:eastAsia="en-US"/>
    </w:rPr>
  </w:style>
  <w:style w:type="paragraph" w:customStyle="1" w:styleId="AE0CAB0400F246699B9CE7D4AA6A5A983">
    <w:name w:val="AE0CAB0400F246699B9CE7D4AA6A5A983"/>
    <w:rsid w:val="006235E5"/>
    <w:rPr>
      <w:rFonts w:eastAsiaTheme="minorHAnsi"/>
      <w:lang w:eastAsia="en-US"/>
    </w:rPr>
  </w:style>
  <w:style w:type="paragraph" w:customStyle="1" w:styleId="57D463D1980245CDA03E43D0555B308F3">
    <w:name w:val="57D463D1980245CDA03E43D0555B308F3"/>
    <w:rsid w:val="006235E5"/>
    <w:rPr>
      <w:rFonts w:eastAsiaTheme="minorHAnsi"/>
      <w:lang w:eastAsia="en-US"/>
    </w:rPr>
  </w:style>
  <w:style w:type="paragraph" w:customStyle="1" w:styleId="66C2A251978643618183369A5F0741943">
    <w:name w:val="66C2A251978643618183369A5F0741943"/>
    <w:rsid w:val="006235E5"/>
    <w:rPr>
      <w:rFonts w:eastAsiaTheme="minorHAnsi"/>
      <w:lang w:eastAsia="en-US"/>
    </w:rPr>
  </w:style>
  <w:style w:type="paragraph" w:customStyle="1" w:styleId="FDFA5B1BDAFE4152A308A96F908204391">
    <w:name w:val="FDFA5B1BDAFE4152A308A96F908204391"/>
    <w:rsid w:val="006235E5"/>
    <w:rPr>
      <w:rFonts w:eastAsiaTheme="minorHAnsi"/>
      <w:lang w:eastAsia="en-US"/>
    </w:rPr>
  </w:style>
  <w:style w:type="paragraph" w:customStyle="1" w:styleId="4F7BEC75B06E4CC680D17A466BFAA290">
    <w:name w:val="4F7BEC75B06E4CC680D17A466BFAA290"/>
    <w:rsid w:val="006235E5"/>
  </w:style>
  <w:style w:type="paragraph" w:customStyle="1" w:styleId="0B2DCB0CE6CA4DA2B22C4D0317411CAE">
    <w:name w:val="0B2DCB0CE6CA4DA2B22C4D0317411CAE"/>
    <w:rsid w:val="006235E5"/>
  </w:style>
  <w:style w:type="paragraph" w:customStyle="1" w:styleId="2B11228EC79F451D999143760678C993">
    <w:name w:val="2B11228EC79F451D999143760678C993"/>
    <w:rsid w:val="006235E5"/>
  </w:style>
  <w:style w:type="paragraph" w:customStyle="1" w:styleId="8CAD06E8022E4C6BB9B6A6AFBFF52D9D">
    <w:name w:val="8CAD06E8022E4C6BB9B6A6AFBFF52D9D"/>
    <w:rsid w:val="006235E5"/>
  </w:style>
  <w:style w:type="paragraph" w:customStyle="1" w:styleId="1B489547C2A4495693277DA43A144D6C">
    <w:name w:val="1B489547C2A4495693277DA43A144D6C"/>
    <w:rsid w:val="00A50D17"/>
    <w:rPr>
      <w:lang w:val="en-US" w:eastAsia="en-US"/>
    </w:rPr>
  </w:style>
  <w:style w:type="paragraph" w:customStyle="1" w:styleId="1DE68C9C94DA4D61B33CA5CC29A496F8">
    <w:name w:val="1DE68C9C94DA4D61B33CA5CC29A496F8"/>
    <w:rsid w:val="00A50D17"/>
    <w:rPr>
      <w:lang w:val="en-US" w:eastAsia="en-US"/>
    </w:rPr>
  </w:style>
  <w:style w:type="paragraph" w:customStyle="1" w:styleId="BFCFC05C00F74A07B181A48DF6615632">
    <w:name w:val="BFCFC05C00F74A07B181A48DF6615632"/>
    <w:rsid w:val="00A50D17"/>
    <w:rPr>
      <w:lang w:val="en-US" w:eastAsia="en-US"/>
    </w:rPr>
  </w:style>
  <w:style w:type="paragraph" w:customStyle="1" w:styleId="1659EC2910DF4CE6AA6057D2A824AAAB">
    <w:name w:val="1659EC2910DF4CE6AA6057D2A824AAAB"/>
    <w:rsid w:val="00A50D17"/>
    <w:rPr>
      <w:lang w:val="en-US" w:eastAsia="en-US"/>
    </w:rPr>
  </w:style>
  <w:style w:type="paragraph" w:customStyle="1" w:styleId="D4E9CC2E199141A197E9FB5CCEE3B0CD">
    <w:name w:val="D4E9CC2E199141A197E9FB5CCEE3B0CD"/>
    <w:rsid w:val="00A50D17"/>
    <w:rPr>
      <w:lang w:val="en-US" w:eastAsia="en-US"/>
    </w:rPr>
  </w:style>
  <w:style w:type="paragraph" w:customStyle="1" w:styleId="B178A0F200CB4EC6AD6A9938F07435FF">
    <w:name w:val="B178A0F200CB4EC6AD6A9938F07435FF"/>
    <w:rsid w:val="00A50D17"/>
    <w:rPr>
      <w:lang w:val="en-US" w:eastAsia="en-US"/>
    </w:rPr>
  </w:style>
  <w:style w:type="paragraph" w:customStyle="1" w:styleId="C39108E5FF8C442E9206676723F8D3C3">
    <w:name w:val="C39108E5FF8C442E9206676723F8D3C3"/>
    <w:rsid w:val="00A50D17"/>
    <w:rPr>
      <w:lang w:val="en-US" w:eastAsia="en-US"/>
    </w:rPr>
  </w:style>
  <w:style w:type="paragraph" w:customStyle="1" w:styleId="65B81308BC114774A4EFEC2689FAF054">
    <w:name w:val="65B81308BC114774A4EFEC2689FAF054"/>
    <w:rsid w:val="00A50D17"/>
    <w:rPr>
      <w:lang w:val="en-US" w:eastAsia="en-US"/>
    </w:rPr>
  </w:style>
  <w:style w:type="paragraph" w:customStyle="1" w:styleId="4384C3EE928F4EFA89CAC357069E5B80">
    <w:name w:val="4384C3EE928F4EFA89CAC357069E5B80"/>
    <w:rsid w:val="00A50D17"/>
    <w:rPr>
      <w:lang w:val="en-US" w:eastAsia="en-US"/>
    </w:rPr>
  </w:style>
  <w:style w:type="paragraph" w:customStyle="1" w:styleId="CFF7520480944F1F96122E043500E604">
    <w:name w:val="CFF7520480944F1F96122E043500E604"/>
    <w:rsid w:val="00A50D17"/>
    <w:rPr>
      <w:lang w:val="en-US" w:eastAsia="en-US"/>
    </w:rPr>
  </w:style>
  <w:style w:type="paragraph" w:customStyle="1" w:styleId="296319A7A77E42AFAE10A9021888A1BE">
    <w:name w:val="296319A7A77E42AFAE10A9021888A1BE"/>
    <w:rsid w:val="00A50D17"/>
    <w:rPr>
      <w:lang w:val="en-US" w:eastAsia="en-US"/>
    </w:rPr>
  </w:style>
  <w:style w:type="paragraph" w:customStyle="1" w:styleId="E81733CE7F284ED6B14D9A59BB05C1B5">
    <w:name w:val="E81733CE7F284ED6B14D9A59BB05C1B5"/>
    <w:rsid w:val="00A50D17"/>
    <w:rPr>
      <w:lang w:val="en-US" w:eastAsia="en-US"/>
    </w:rPr>
  </w:style>
  <w:style w:type="paragraph" w:customStyle="1" w:styleId="2C94D07970EB4F99A903B8FE4D4C52A3">
    <w:name w:val="2C94D07970EB4F99A903B8FE4D4C52A3"/>
    <w:rsid w:val="00A50D17"/>
    <w:rPr>
      <w:lang w:val="en-US" w:eastAsia="en-US"/>
    </w:rPr>
  </w:style>
  <w:style w:type="paragraph" w:customStyle="1" w:styleId="94FD15F3BD57472A9125E01BADFF9ED1">
    <w:name w:val="94FD15F3BD57472A9125E01BADFF9ED1"/>
    <w:rsid w:val="00A50D17"/>
    <w:rPr>
      <w:lang w:val="en-US" w:eastAsia="en-US"/>
    </w:rPr>
  </w:style>
  <w:style w:type="paragraph" w:customStyle="1" w:styleId="2E287B78A6C4403683932E8C4A519B2C">
    <w:name w:val="2E287B78A6C4403683932E8C4A519B2C"/>
    <w:rsid w:val="00A50D17"/>
    <w:rPr>
      <w:lang w:val="en-US" w:eastAsia="en-US"/>
    </w:rPr>
  </w:style>
  <w:style w:type="paragraph" w:customStyle="1" w:styleId="B8731443FE364EC99D8AFDEDF2B0F566">
    <w:name w:val="B8731443FE364EC99D8AFDEDF2B0F566"/>
    <w:rsid w:val="00A50D17"/>
    <w:rPr>
      <w:lang w:val="en-US" w:eastAsia="en-US"/>
    </w:rPr>
  </w:style>
  <w:style w:type="paragraph" w:customStyle="1" w:styleId="ADE4D19F0978434FAD8D6A1831A15CBA">
    <w:name w:val="ADE4D19F0978434FAD8D6A1831A15CBA"/>
    <w:rsid w:val="00A50D17"/>
    <w:rPr>
      <w:lang w:val="en-US" w:eastAsia="en-US"/>
    </w:rPr>
  </w:style>
  <w:style w:type="paragraph" w:customStyle="1" w:styleId="C4633CAC313E47B9AA823BCC5DCD8A97">
    <w:name w:val="C4633CAC313E47B9AA823BCC5DCD8A97"/>
    <w:rsid w:val="00A50D17"/>
    <w:rPr>
      <w:lang w:val="en-US" w:eastAsia="en-US"/>
    </w:rPr>
  </w:style>
  <w:style w:type="paragraph" w:customStyle="1" w:styleId="2FC2EEB1BB8349C988ED16726F778FDF">
    <w:name w:val="2FC2EEB1BB8349C988ED16726F778FDF"/>
    <w:rsid w:val="00A50D17"/>
    <w:rPr>
      <w:lang w:val="en-US" w:eastAsia="en-US"/>
    </w:rPr>
  </w:style>
  <w:style w:type="paragraph" w:customStyle="1" w:styleId="83842722B97A4656BE6F881CE80EEA0D">
    <w:name w:val="83842722B97A4656BE6F881CE80EEA0D"/>
    <w:rsid w:val="00A50D17"/>
    <w:rPr>
      <w:lang w:val="en-US" w:eastAsia="en-US"/>
    </w:rPr>
  </w:style>
  <w:style w:type="paragraph" w:customStyle="1" w:styleId="147E71C742844299A9E3A9FB41AC9E34">
    <w:name w:val="147E71C742844299A9E3A9FB41AC9E34"/>
    <w:rsid w:val="00A50D17"/>
    <w:rPr>
      <w:lang w:val="en-US" w:eastAsia="en-US"/>
    </w:rPr>
  </w:style>
  <w:style w:type="paragraph" w:customStyle="1" w:styleId="B8B1BB73ABE6434DAEC30F7064F6078C">
    <w:name w:val="B8B1BB73ABE6434DAEC30F7064F6078C"/>
    <w:rsid w:val="00A50D17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50F3E46AA9348818A496C8ED3934F" ma:contentTypeVersion="4" ma:contentTypeDescription="Crée un document." ma:contentTypeScope="" ma:versionID="e9b356b7ba7bcca7ddafb08dd59f8b21">
  <xsd:schema xmlns:xsd="http://www.w3.org/2001/XMLSchema" xmlns:xs="http://www.w3.org/2001/XMLSchema" xmlns:p="http://schemas.microsoft.com/office/2006/metadata/properties" xmlns:ns2="cb65d321-00c9-499e-82f5-d77c4397f6e3" xmlns:ns3="d8ade204-0f6d-48f1-bbae-e267fdd38667" targetNamespace="http://schemas.microsoft.com/office/2006/metadata/properties" ma:root="true" ma:fieldsID="5e329773e5b2aa2c0ec5ed20eeaa3df5" ns2:_="" ns3:_="">
    <xsd:import namespace="cb65d321-00c9-499e-82f5-d77c4397f6e3"/>
    <xsd:import namespace="d8ade204-0f6d-48f1-bbae-e267fdd386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5d321-00c9-499e-82f5-d77c4397f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e204-0f6d-48f1-bbae-e267fdd38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CE30A-4F2D-4B8C-99E3-BB94713C0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65d321-00c9-499e-82f5-d77c4397f6e3"/>
    <ds:schemaRef ds:uri="d8ade204-0f6d-48f1-bbae-e267fdd3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9AA9E9-FA66-406D-AE29-445F7C672D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92C65A-A351-4D99-9226-06F2894898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5535BDA-D684-4C95-B29E-0E4BF7E4F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letterhead_IOM-UN_Slovakia_admin_template</Template>
  <TotalTime>31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ANDRASOVA Sona</dc:creator>
  <cp:keywords/>
  <dc:description/>
  <cp:lastModifiedBy>MILLA Michal</cp:lastModifiedBy>
  <cp:revision>30</cp:revision>
  <cp:lastPrinted>2018-01-24T23:16:00Z</cp:lastPrinted>
  <dcterms:created xsi:type="dcterms:W3CDTF">2019-01-23T13:21:00Z</dcterms:created>
  <dcterms:modified xsi:type="dcterms:W3CDTF">2020-05-20T14:06:00Z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0x01010005C50F3E46AA9348818A496C8ED3934F</vt:lpwstr>
  </property>
</Properties>
</file>